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321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2947"/>
        <w:gridCol w:w="2479"/>
      </w:tblGrid>
      <w:tr w:rsidR="00F17971" w:rsidRPr="00846B76" w14:paraId="2B15C161" w14:textId="77777777" w:rsidTr="00F17971">
        <w:trPr>
          <w:trHeight w:val="896"/>
        </w:trPr>
        <w:tc>
          <w:tcPr>
            <w:tcW w:w="5000" w:type="pct"/>
            <w:gridSpan w:val="3"/>
            <w:shd w:val="clear" w:color="auto" w:fill="731F1C" w:themeFill="accent5"/>
            <w:vAlign w:val="bottom"/>
          </w:tcPr>
          <w:p w14:paraId="0A66F6C6" w14:textId="77777777" w:rsidR="00F17971" w:rsidRDefault="00F17971" w:rsidP="00E62100">
            <w:pPr>
              <w:spacing w:before="240"/>
              <w:rPr>
                <w:noProof/>
                <w:lang w:val="en-CA" w:eastAsia="en-CA"/>
              </w:rPr>
            </w:pPr>
          </w:p>
        </w:tc>
      </w:tr>
      <w:tr w:rsidR="00E62100" w:rsidRPr="00846B76" w14:paraId="5517C987" w14:textId="77777777" w:rsidTr="00680A81">
        <w:sdt>
          <w:sdtPr>
            <w:id w:val="1621259925"/>
            <w:placeholder>
              <w:docPart w:val="19D13375E72C454FADCD1E33CF0247BB"/>
            </w:placeholder>
            <w:temporary/>
            <w:showingPlcHdr/>
            <w15:appearance w15:val="hidden"/>
          </w:sdtPr>
          <w:sdtEndPr/>
          <w:sdtContent>
            <w:tc>
              <w:tcPr>
                <w:tcW w:w="2101" w:type="pct"/>
                <w:vAlign w:val="bottom"/>
              </w:tcPr>
              <w:p w14:paraId="7CA86998" w14:textId="77777777" w:rsidR="00650259" w:rsidRPr="00846B76" w:rsidRDefault="00346DE2" w:rsidP="00E62100">
                <w:r w:rsidRPr="00346DE2">
                  <w:t>First Name</w:t>
                </w:r>
              </w:p>
            </w:tc>
          </w:sdtContent>
        </w:sdt>
        <w:tc>
          <w:tcPr>
            <w:tcW w:w="2899" w:type="pct"/>
            <w:gridSpan w:val="2"/>
            <w:tcBorders>
              <w:bottom w:val="single" w:sz="4" w:space="0" w:color="auto"/>
            </w:tcBorders>
            <w:vAlign w:val="bottom"/>
          </w:tcPr>
          <w:p w14:paraId="63E7F7BC" w14:textId="77777777" w:rsidR="00650259" w:rsidRPr="00846B76" w:rsidRDefault="00E62100" w:rsidP="00E62100">
            <w:pPr>
              <w:spacing w:before="240"/>
            </w:pPr>
            <w:r>
              <w:rPr>
                <w:noProof/>
                <w:lang w:val="en-CA" w:eastAsia="en-CA"/>
              </w:rPr>
              <mc:AlternateContent>
                <mc:Choice Requires="wps">
                  <w:drawing>
                    <wp:anchor distT="45720" distB="45720" distL="114300" distR="114300" simplePos="0" relativeHeight="251659264" behindDoc="0" locked="0" layoutInCell="1" allowOverlap="1" wp14:anchorId="3A7837D4" wp14:editId="31029C54">
                      <wp:simplePos x="0" y="0"/>
                      <wp:positionH relativeFrom="column">
                        <wp:posOffset>-1869440</wp:posOffset>
                      </wp:positionH>
                      <wp:positionV relativeFrom="paragraph">
                        <wp:posOffset>-410845</wp:posOffset>
                      </wp:positionV>
                      <wp:extent cx="3693160" cy="4146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414655"/>
                              </a:xfrm>
                              <a:prstGeom prst="rect">
                                <a:avLst/>
                              </a:prstGeom>
                              <a:noFill/>
                              <a:ln w="9525">
                                <a:noFill/>
                                <a:miter lim="800000"/>
                                <a:headEnd/>
                                <a:tailEnd/>
                              </a:ln>
                            </wps:spPr>
                            <wps:txbx>
                              <w:txbxContent>
                                <w:sdt>
                                  <w:sdtPr>
                                    <w:rPr>
                                      <w:color w:val="FFFFFF" w:themeColor="background1"/>
                                    </w:rPr>
                                    <w:id w:val="-866523856"/>
                                    <w:temporary/>
                                    <w:showingPlcHdr/>
                                    <w15:appearance w15:val="hidden"/>
                                  </w:sdtPr>
                                  <w:sdtEndPr>
                                    <w:rPr>
                                      <w:color w:val="auto"/>
                                    </w:rPr>
                                  </w:sdtEndPr>
                                  <w:sdtContent>
                                    <w:p w14:paraId="6260A663" w14:textId="77777777" w:rsidR="00C00A74" w:rsidRDefault="00C00A74" w:rsidP="00E62100">
                                      <w:r w:rsidRPr="00E62100">
                                        <w:rPr>
                                          <w:b/>
                                          <w:color w:val="FFFFFF" w:themeColor="background1"/>
                                          <w:sz w:val="32"/>
                                        </w:rPr>
                                        <w:t>Parent</w:t>
                                      </w:r>
                                      <w:r w:rsidR="00B80254" w:rsidRPr="00E62100">
                                        <w:rPr>
                                          <w:b/>
                                          <w:color w:val="FFFFFF" w:themeColor="background1"/>
                                          <w:sz w:val="32"/>
                                        </w:rPr>
                                        <w:t>/Guardian</w:t>
                                      </w:r>
                                      <w:r w:rsidRPr="00E62100">
                                        <w:rPr>
                                          <w:b/>
                                          <w:color w:val="FFFFFF" w:themeColor="background1"/>
                                          <w:sz w:val="32"/>
                                        </w:rPr>
                                        <w:t xml:space="preserve"> Information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2pt;margin-top:-32.35pt;width:290.8pt;height:32.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" filled="f" stroked="f">
                      <v:textbox>
                        <w:txbxContent>
                          <w:sdt>
                            <w:sdtPr>
                              <w:rPr>
                                <w:color w:val="FFFFFF" w:themeColor="background1"/>
                              </w:rPr>
                              <w:id w:val="-2108258798"/>
                              <w:temporary/>
                              <w:showingPlcHdr/>
                              <w15:appearance w15:val="hidden"/>
                            </w:sdtPr>
                            <w:sdtEndPr>
                              <w:rPr>
                                <w:color w:val="auto"/>
                              </w:rPr>
                            </w:sdtEndPr>
                            <w:sdtContent>
                              <w:p w:rsidR="00C00A74" w:rsidRDefault="00C00A74" w:rsidP="00E62100">
                                <w:r w:rsidRPr="00E62100">
                                  <w:rPr>
                                    <w:b/>
                                    <w:color w:val="FFFFFF" w:themeColor="background1"/>
                                    <w:sz w:val="32"/>
                                  </w:rPr>
                                  <w:t>Parent</w:t>
                                </w:r>
                                <w:r w:rsidR="00B80254" w:rsidRPr="00E62100">
                                  <w:rPr>
                                    <w:b/>
                                    <w:color w:val="FFFFFF" w:themeColor="background1"/>
                                    <w:sz w:val="32"/>
                                  </w:rPr>
                                  <w:t>/Guardian</w:t>
                                </w:r>
                                <w:r w:rsidRPr="00E62100">
                                  <w:rPr>
                                    <w:b/>
                                    <w:color w:val="FFFFFF" w:themeColor="background1"/>
                                    <w:sz w:val="32"/>
                                  </w:rPr>
                                  <w:t xml:space="preserve"> Information</w:t>
                                </w:r>
                              </w:p>
                            </w:sdtContent>
                          </w:sdt>
                        </w:txbxContent>
                      </v:textbox>
                    </v:shape>
                  </w:pict>
                </mc:Fallback>
              </mc:AlternateContent>
            </w:r>
          </w:p>
        </w:tc>
      </w:tr>
      <w:tr w:rsidR="00E62100" w:rsidRPr="00846B76" w14:paraId="53C36FFE" w14:textId="77777777" w:rsidTr="00680A81">
        <w:sdt>
          <w:sdtPr>
            <w:id w:val="-1470592894"/>
            <w:placeholder>
              <w:docPart w:val="F2115F45A2C64CAAB99D47D9CD5481D6"/>
            </w:placeholder>
            <w:temporary/>
            <w:showingPlcHdr/>
            <w15:appearance w15:val="hidden"/>
          </w:sdtPr>
          <w:sdtEndPr/>
          <w:sdtContent>
            <w:tc>
              <w:tcPr>
                <w:tcW w:w="2101" w:type="pct"/>
                <w:vAlign w:val="bottom"/>
              </w:tcPr>
              <w:p w14:paraId="0C9B1EE8" w14:textId="77777777" w:rsidR="00650259" w:rsidRPr="00846B76" w:rsidRDefault="00346DE2" w:rsidP="00E62100">
                <w:r w:rsidRPr="00346DE2">
                  <w:t>Last Name</w:t>
                </w:r>
              </w:p>
            </w:tc>
          </w:sdtContent>
        </w:sdt>
        <w:tc>
          <w:tcPr>
            <w:tcW w:w="2899" w:type="pct"/>
            <w:gridSpan w:val="2"/>
            <w:tcBorders>
              <w:bottom w:val="single" w:sz="4" w:space="0" w:color="auto"/>
            </w:tcBorders>
            <w:vAlign w:val="bottom"/>
          </w:tcPr>
          <w:p w14:paraId="35FD5C1C" w14:textId="77777777" w:rsidR="00650259" w:rsidRPr="00846B76" w:rsidRDefault="00650259" w:rsidP="00E62100">
            <w:pPr>
              <w:spacing w:before="240"/>
            </w:pPr>
          </w:p>
        </w:tc>
      </w:tr>
      <w:tr w:rsidR="00E62100" w:rsidRPr="00846B76" w14:paraId="5C5465F6" w14:textId="77777777" w:rsidTr="00680A81">
        <w:sdt>
          <w:sdtPr>
            <w:id w:val="572943512"/>
            <w:placeholder>
              <w:docPart w:val="7301C395BED44D04BFC4BE9312606D0B"/>
            </w:placeholder>
            <w:temporary/>
            <w:showingPlcHdr/>
            <w15:appearance w15:val="hidden"/>
          </w:sdtPr>
          <w:sdtEndPr/>
          <w:sdtContent>
            <w:tc>
              <w:tcPr>
                <w:tcW w:w="2101" w:type="pct"/>
                <w:vAlign w:val="bottom"/>
              </w:tcPr>
              <w:p w14:paraId="0BAC4A9A" w14:textId="77777777" w:rsidR="00650259" w:rsidRDefault="00346DE2" w:rsidP="00E62100">
                <w:r w:rsidRPr="00346DE2">
                  <w:t>Address</w:t>
                </w:r>
              </w:p>
            </w:tc>
          </w:sdtContent>
        </w:sdt>
        <w:tc>
          <w:tcPr>
            <w:tcW w:w="2899" w:type="pct"/>
            <w:gridSpan w:val="2"/>
            <w:tcBorders>
              <w:bottom w:val="single" w:sz="4" w:space="0" w:color="auto"/>
            </w:tcBorders>
            <w:vAlign w:val="bottom"/>
          </w:tcPr>
          <w:p w14:paraId="6BB6BBED" w14:textId="77777777" w:rsidR="00650259" w:rsidRPr="00846B76" w:rsidRDefault="00650259" w:rsidP="00E62100">
            <w:pPr>
              <w:spacing w:before="240"/>
            </w:pPr>
          </w:p>
        </w:tc>
      </w:tr>
      <w:tr w:rsidR="00E62100" w:rsidRPr="00846B76" w14:paraId="659549E6" w14:textId="77777777" w:rsidTr="00680A81">
        <w:tc>
          <w:tcPr>
            <w:tcW w:w="2101" w:type="pct"/>
            <w:vAlign w:val="bottom"/>
          </w:tcPr>
          <w:p w14:paraId="2CD879BE" w14:textId="77777777" w:rsidR="00650259" w:rsidRPr="00846B76" w:rsidRDefault="00650259" w:rsidP="00E62100"/>
        </w:tc>
        <w:tc>
          <w:tcPr>
            <w:tcW w:w="2899" w:type="pct"/>
            <w:gridSpan w:val="2"/>
            <w:tcBorders>
              <w:bottom w:val="single" w:sz="4" w:space="0" w:color="auto"/>
            </w:tcBorders>
            <w:vAlign w:val="bottom"/>
          </w:tcPr>
          <w:p w14:paraId="07C32CAB" w14:textId="77777777" w:rsidR="00650259" w:rsidRPr="00846B76" w:rsidRDefault="00650259" w:rsidP="00E62100">
            <w:pPr>
              <w:spacing w:before="240"/>
            </w:pPr>
          </w:p>
        </w:tc>
      </w:tr>
      <w:tr w:rsidR="00E62100" w:rsidRPr="00846B76" w14:paraId="44BA822E" w14:textId="77777777" w:rsidTr="00680A81">
        <w:sdt>
          <w:sdtPr>
            <w:id w:val="83577009"/>
            <w:placeholder>
              <w:docPart w:val="6D76FB0814374CFEB8261FEADFCC3F68"/>
            </w:placeholder>
            <w:temporary/>
            <w:showingPlcHdr/>
            <w15:appearance w15:val="hidden"/>
          </w:sdtPr>
          <w:sdtEndPr/>
          <w:sdtContent>
            <w:tc>
              <w:tcPr>
                <w:tcW w:w="2101" w:type="pct"/>
                <w:vAlign w:val="bottom"/>
              </w:tcPr>
              <w:p w14:paraId="2B40FC16" w14:textId="77777777" w:rsidR="00E62100" w:rsidRPr="00846B76" w:rsidRDefault="00E62100" w:rsidP="00E62100">
                <w:r>
                  <w:t>Phone Number 1</w:t>
                </w:r>
              </w:p>
            </w:tc>
          </w:sdtContent>
        </w:sdt>
        <w:tc>
          <w:tcPr>
            <w:tcW w:w="2899" w:type="pct"/>
            <w:gridSpan w:val="2"/>
            <w:tcBorders>
              <w:bottom w:val="single" w:sz="4" w:space="0" w:color="auto"/>
            </w:tcBorders>
            <w:vAlign w:val="bottom"/>
          </w:tcPr>
          <w:p w14:paraId="7713914F" w14:textId="77777777" w:rsidR="00E62100" w:rsidRPr="00846B76" w:rsidRDefault="00E62100" w:rsidP="00E62100">
            <w:pPr>
              <w:spacing w:before="240"/>
            </w:pPr>
            <w:r>
              <w:t xml:space="preserve">                           </w:t>
            </w:r>
          </w:p>
        </w:tc>
      </w:tr>
      <w:tr w:rsidR="00E62100" w:rsidRPr="00846B76" w14:paraId="24681273" w14:textId="77777777" w:rsidTr="00680A81">
        <w:tc>
          <w:tcPr>
            <w:tcW w:w="2101" w:type="pct"/>
            <w:vAlign w:val="bottom"/>
          </w:tcPr>
          <w:p w14:paraId="4220E991" w14:textId="77777777" w:rsidR="00E62100" w:rsidRDefault="00F406A3" w:rsidP="00E62100">
            <w:sdt>
              <w:sdtPr>
                <w:id w:val="-1074967882"/>
                <w:placeholder>
                  <w:docPart w:val="923A098BE52F433EA150B624600EE73F"/>
                </w:placeholder>
                <w:temporary/>
                <w:showingPlcHdr/>
                <w15:appearance w15:val="hidden"/>
              </w:sdtPr>
              <w:sdtEndPr/>
              <w:sdtContent>
                <w:r w:rsidR="00E62100">
                  <w:t>Phone Number 2</w:t>
                </w:r>
              </w:sdtContent>
            </w:sdt>
          </w:p>
        </w:tc>
        <w:tc>
          <w:tcPr>
            <w:tcW w:w="2899" w:type="pct"/>
            <w:gridSpan w:val="2"/>
            <w:tcBorders>
              <w:bottom w:val="single" w:sz="4" w:space="0" w:color="auto"/>
            </w:tcBorders>
            <w:vAlign w:val="bottom"/>
          </w:tcPr>
          <w:p w14:paraId="03AD24C4" w14:textId="77777777" w:rsidR="00E62100" w:rsidRDefault="00E62100" w:rsidP="00E62100">
            <w:pPr>
              <w:spacing w:before="240"/>
            </w:pPr>
          </w:p>
        </w:tc>
      </w:tr>
      <w:tr w:rsidR="00E62100" w:rsidRPr="00846B76" w14:paraId="795B5640" w14:textId="77777777" w:rsidTr="00680A81">
        <w:sdt>
          <w:sdtPr>
            <w:id w:val="-965116832"/>
            <w:placeholder>
              <w:docPart w:val="A72367AE7E744F03B92E0704960E6EB7"/>
            </w:placeholder>
            <w:temporary/>
            <w:showingPlcHdr/>
            <w15:appearance w15:val="hidden"/>
          </w:sdtPr>
          <w:sdtEndPr/>
          <w:sdtContent>
            <w:tc>
              <w:tcPr>
                <w:tcW w:w="2101" w:type="pct"/>
                <w:vAlign w:val="bottom"/>
              </w:tcPr>
              <w:p w14:paraId="479895CD" w14:textId="77777777" w:rsidR="00650259" w:rsidRPr="00846B76" w:rsidRDefault="00346DE2" w:rsidP="00E62100">
                <w:r w:rsidRPr="00346DE2">
                  <w:t>Email</w:t>
                </w:r>
              </w:p>
            </w:tc>
          </w:sdtContent>
        </w:sdt>
        <w:tc>
          <w:tcPr>
            <w:tcW w:w="2899" w:type="pct"/>
            <w:gridSpan w:val="2"/>
            <w:tcBorders>
              <w:bottom w:val="single" w:sz="4" w:space="0" w:color="auto"/>
            </w:tcBorders>
            <w:vAlign w:val="bottom"/>
          </w:tcPr>
          <w:p w14:paraId="43B7B303" w14:textId="77777777" w:rsidR="00650259" w:rsidRPr="00846B76" w:rsidRDefault="00650259" w:rsidP="00E62100">
            <w:pPr>
              <w:spacing w:before="240"/>
            </w:pPr>
          </w:p>
        </w:tc>
      </w:tr>
      <w:tr w:rsidR="00E62100" w:rsidRPr="00846B76" w14:paraId="49F26568" w14:textId="77777777" w:rsidTr="00680A81">
        <w:tc>
          <w:tcPr>
            <w:tcW w:w="2101" w:type="pct"/>
            <w:vAlign w:val="bottom"/>
          </w:tcPr>
          <w:p w14:paraId="2CADE2DC" w14:textId="77777777" w:rsidR="006E0C9F" w:rsidRDefault="006E0C9F" w:rsidP="00E62100"/>
          <w:p w14:paraId="4008BF20" w14:textId="3B259ABC" w:rsidR="00E62100" w:rsidRDefault="00E62100" w:rsidP="00E62100">
            <w:r>
              <w:t>Emergency Contact Name &amp; Phone Number</w:t>
            </w:r>
          </w:p>
        </w:tc>
        <w:tc>
          <w:tcPr>
            <w:tcW w:w="2899" w:type="pct"/>
            <w:gridSpan w:val="2"/>
            <w:tcBorders>
              <w:top w:val="single" w:sz="4" w:space="0" w:color="auto"/>
              <w:bottom w:val="single" w:sz="4" w:space="0" w:color="auto"/>
            </w:tcBorders>
            <w:vAlign w:val="bottom"/>
          </w:tcPr>
          <w:p w14:paraId="2A98FB6E" w14:textId="77777777" w:rsidR="00E62100" w:rsidRPr="00846B76" w:rsidRDefault="00E62100" w:rsidP="00E62100">
            <w:pPr>
              <w:spacing w:before="240"/>
            </w:pPr>
          </w:p>
        </w:tc>
      </w:tr>
      <w:tr w:rsidR="00E62100" w:rsidRPr="00846B76" w14:paraId="6AB9B6CB" w14:textId="77777777" w:rsidTr="00680A81">
        <w:tc>
          <w:tcPr>
            <w:tcW w:w="2101" w:type="pct"/>
            <w:tcBorders>
              <w:bottom w:val="single" w:sz="4" w:space="0" w:color="auto"/>
            </w:tcBorders>
            <w:vAlign w:val="bottom"/>
          </w:tcPr>
          <w:p w14:paraId="27752B36" w14:textId="2AD9971D" w:rsidR="006E0C9F" w:rsidRDefault="00680A81" w:rsidP="00E62100">
            <w:r>
              <w:rPr>
                <w:noProof/>
              </w:rPr>
              <mc:AlternateContent>
                <mc:Choice Requires="wps">
                  <w:drawing>
                    <wp:anchor distT="0" distB="0" distL="114300" distR="114300" simplePos="0" relativeHeight="251662336" behindDoc="0" locked="0" layoutInCell="1" allowOverlap="1" wp14:anchorId="6DFA73C2" wp14:editId="0F844311">
                      <wp:simplePos x="0" y="0"/>
                      <wp:positionH relativeFrom="column">
                        <wp:posOffset>-68580</wp:posOffset>
                      </wp:positionH>
                      <wp:positionV relativeFrom="paragraph">
                        <wp:posOffset>367665</wp:posOffset>
                      </wp:positionV>
                      <wp:extent cx="5895975" cy="5524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5895975" cy="5524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9BFBB" id="Rectangle 1" o:spid="_x0000_s1026" style="position:absolute;margin-left:-5.4pt;margin-top:28.95pt;width:464.2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" fillcolor="#731f1c [3208]" strokecolor="#390f0e [1608]" strokeweight="1pt"/>
                  </w:pict>
                </mc:Fallback>
              </mc:AlternateContent>
            </w:r>
            <w:r w:rsidR="006E0C9F">
              <w:rPr>
                <w:noProof/>
              </w:rPr>
              <mc:AlternateContent>
                <mc:Choice Requires="wps">
                  <w:drawing>
                    <wp:anchor distT="45720" distB="45720" distL="114300" distR="114300" simplePos="0" relativeHeight="251664384" behindDoc="0" locked="0" layoutInCell="1" allowOverlap="1" wp14:anchorId="61D5979F" wp14:editId="3F61973F">
                      <wp:simplePos x="0" y="0"/>
                      <wp:positionH relativeFrom="column">
                        <wp:posOffset>-1905</wp:posOffset>
                      </wp:positionH>
                      <wp:positionV relativeFrom="paragraph">
                        <wp:posOffset>459740</wp:posOffset>
                      </wp:positionV>
                      <wp:extent cx="2360930" cy="3429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noFill/>
                              <a:ln w="9525">
                                <a:noFill/>
                                <a:miter lim="800000"/>
                                <a:headEnd/>
                                <a:tailEnd/>
                              </a:ln>
                            </wps:spPr>
                            <wps:txbx>
                              <w:txbxContent>
                                <w:p w14:paraId="3984CC58" w14:textId="4BA0CD2E" w:rsidR="006E0C9F" w:rsidRPr="006E0C9F" w:rsidRDefault="006E0C9F">
                                  <w:pPr>
                                    <w:rPr>
                                      <w:b/>
                                      <w:color w:val="FFFFFF" w:themeColor="background1"/>
                                      <w:sz w:val="36"/>
                                    </w:rPr>
                                  </w:pPr>
                                  <w:r w:rsidRPr="006E0C9F">
                                    <w:rPr>
                                      <w:b/>
                                      <w:color w:val="FFFFFF" w:themeColor="background1"/>
                                      <w:sz w:val="36"/>
                                    </w:rPr>
                                    <w:t>Camp 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5979F" id="_x0000_t202" coordsize="21600,21600" o:spt="202" path="m,l,21600r21600,l21600,xe">
                      <v:stroke joinstyle="miter"/>
                      <v:path gradientshapeok="t" o:connecttype="rect"/>
                    </v:shapetype>
                    <v:shape id="_x0000_s1027" type="#_x0000_t202" style="position:absolute;margin-left:-.15pt;margin-top:36.2pt;width:185.9pt;height: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" filled="f" stroked="f">
                      <v:textbox>
                        <w:txbxContent>
                          <w:p w14:paraId="3984CC58" w14:textId="4BA0CD2E" w:rsidR="006E0C9F" w:rsidRPr="006E0C9F" w:rsidRDefault="006E0C9F">
                            <w:pPr>
                              <w:rPr>
                                <w:b/>
                                <w:color w:val="FFFFFF" w:themeColor="background1"/>
                                <w:sz w:val="36"/>
                              </w:rPr>
                            </w:pPr>
                            <w:r w:rsidRPr="006E0C9F">
                              <w:rPr>
                                <w:b/>
                                <w:color w:val="FFFFFF" w:themeColor="background1"/>
                                <w:sz w:val="36"/>
                              </w:rPr>
                              <w:t>Camp Dates</w:t>
                            </w:r>
                          </w:p>
                        </w:txbxContent>
                      </v:textbox>
                      <w10:wrap type="square"/>
                    </v:shape>
                  </w:pict>
                </mc:Fallback>
              </mc:AlternateContent>
            </w:r>
          </w:p>
          <w:p w14:paraId="03A3AF6D" w14:textId="0D7B6F9C" w:rsidR="00680A81" w:rsidRDefault="00680A81" w:rsidP="00E62100"/>
          <w:p w14:paraId="1B01CF6D" w14:textId="4BE472E2" w:rsidR="006E0C9F" w:rsidRDefault="00680A81" w:rsidP="00680A81">
            <w:pPr>
              <w:ind w:right="-3405"/>
            </w:pPr>
            <w:r>
              <w:t xml:space="preserve">Please choose date below: </w:t>
            </w:r>
          </w:p>
          <w:p w14:paraId="095CCF5A" w14:textId="788709A0" w:rsidR="00680A81" w:rsidRDefault="006E0C9F" w:rsidP="00E62100">
            <w:sdt>
              <w:sdtPr>
                <w:id w:val="80173359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July 8</w:t>
            </w:r>
            <w:r w:rsidRPr="006E0C9F">
              <w:rPr>
                <w:vertAlign w:val="superscript"/>
              </w:rPr>
              <w:t>th</w:t>
            </w:r>
            <w:r>
              <w:t xml:space="preserve"> – 12</w:t>
            </w:r>
            <w:r w:rsidRPr="006E0C9F">
              <w:rPr>
                <w:vertAlign w:val="superscript"/>
              </w:rPr>
              <w:t>th</w:t>
            </w:r>
            <w:r w:rsidR="00680A81">
              <w:t>,</w:t>
            </w:r>
            <w:r>
              <w:t>2019</w:t>
            </w:r>
          </w:p>
          <w:p w14:paraId="044D5524" w14:textId="77777777" w:rsidR="00680A81" w:rsidRDefault="00680A81" w:rsidP="00E62100"/>
          <w:p w14:paraId="2F009827" w14:textId="6D90A991" w:rsidR="006E0C9F" w:rsidRDefault="006E0C9F" w:rsidP="006E0C9F">
            <w:pPr>
              <w:ind w:right="-1845"/>
            </w:pPr>
            <w:sdt>
              <w:sdtPr>
                <w:id w:val="-364286518"/>
                <w14:checkbox>
                  <w14:checked w14:val="0"/>
                  <w14:checkedState w14:val="2612" w14:font="MS Gothic"/>
                  <w14:uncheckedState w14:val="2610" w14:font="MS Gothic"/>
                </w14:checkbox>
              </w:sdtPr>
              <w:sdtContent>
                <w:r w:rsidR="00680A81">
                  <w:rPr>
                    <w:rFonts w:ascii="MS Gothic" w:eastAsia="MS Gothic" w:hAnsi="MS Gothic" w:hint="eastAsia"/>
                  </w:rPr>
                  <w:t>☐</w:t>
                </w:r>
              </w:sdtContent>
            </w:sdt>
            <w:r>
              <w:t xml:space="preserve">          August 12</w:t>
            </w:r>
            <w:r w:rsidRPr="006E0C9F">
              <w:rPr>
                <w:vertAlign w:val="superscript"/>
              </w:rPr>
              <w:t>th</w:t>
            </w:r>
            <w:r>
              <w:t xml:space="preserve"> – 16</w:t>
            </w:r>
            <w:r w:rsidRPr="006E0C9F">
              <w:rPr>
                <w:vertAlign w:val="superscript"/>
              </w:rPr>
              <w:t>th</w:t>
            </w:r>
            <w:r w:rsidR="00680A81">
              <w:t>,</w:t>
            </w:r>
            <w:r>
              <w:t>2019</w:t>
            </w:r>
          </w:p>
          <w:p w14:paraId="73164CE2" w14:textId="77777777" w:rsidR="006E0C9F" w:rsidRDefault="006E0C9F" w:rsidP="00E62100"/>
          <w:p w14:paraId="765A97F6" w14:textId="77777777" w:rsidR="006E0C9F" w:rsidRDefault="006E0C9F" w:rsidP="00E62100"/>
          <w:p w14:paraId="572B92EE" w14:textId="77777777" w:rsidR="006E0C9F" w:rsidRDefault="006E0C9F" w:rsidP="00E62100"/>
          <w:p w14:paraId="3B977764" w14:textId="77777777" w:rsidR="006E0C9F" w:rsidRDefault="006E0C9F" w:rsidP="00E62100"/>
          <w:p w14:paraId="7CC6C443" w14:textId="77777777" w:rsidR="006E0C9F" w:rsidRDefault="006E0C9F" w:rsidP="00E62100"/>
          <w:p w14:paraId="42D36FC4" w14:textId="77777777" w:rsidR="006E0C9F" w:rsidRDefault="006E0C9F" w:rsidP="00E62100"/>
          <w:p w14:paraId="7D764A19" w14:textId="77777777" w:rsidR="006E0C9F" w:rsidRDefault="006E0C9F" w:rsidP="00E62100"/>
          <w:p w14:paraId="775FD267" w14:textId="77777777" w:rsidR="006E0C9F" w:rsidRDefault="006E0C9F" w:rsidP="00E62100"/>
          <w:p w14:paraId="73291454" w14:textId="3E059632" w:rsidR="006E0C9F" w:rsidRDefault="006E0C9F" w:rsidP="00E62100"/>
        </w:tc>
        <w:tc>
          <w:tcPr>
            <w:tcW w:w="2899" w:type="pct"/>
            <w:gridSpan w:val="2"/>
            <w:tcBorders>
              <w:top w:val="single" w:sz="4" w:space="0" w:color="auto"/>
              <w:bottom w:val="single" w:sz="4" w:space="0" w:color="auto"/>
            </w:tcBorders>
            <w:vAlign w:val="bottom"/>
          </w:tcPr>
          <w:p w14:paraId="09FDDAA6" w14:textId="77777777" w:rsidR="00E62100" w:rsidRPr="00846B76" w:rsidRDefault="00E62100" w:rsidP="006E0C9F">
            <w:pPr>
              <w:spacing w:before="240"/>
            </w:pPr>
            <w:bookmarkStart w:id="0" w:name="_GoBack"/>
            <w:bookmarkEnd w:id="0"/>
          </w:p>
        </w:tc>
      </w:tr>
      <w:tr w:rsidR="00650259" w:rsidRPr="00846B76" w14:paraId="2FECDD0D" w14:textId="77777777" w:rsidTr="00E62100">
        <w:trPr>
          <w:trHeight w:val="211"/>
        </w:trPr>
        <w:tc>
          <w:tcPr>
            <w:tcW w:w="5000" w:type="pct"/>
            <w:gridSpan w:val="3"/>
            <w:tcBorders>
              <w:top w:val="single" w:sz="4" w:space="0" w:color="auto"/>
            </w:tcBorders>
            <w:shd w:val="clear" w:color="auto" w:fill="731F1C" w:themeFill="accent5"/>
            <w:vAlign w:val="bottom"/>
          </w:tcPr>
          <w:p w14:paraId="71A67531" w14:textId="77777777" w:rsidR="00650259" w:rsidRDefault="00650259" w:rsidP="00E62100">
            <w:pPr>
              <w:rPr>
                <w:rFonts w:asciiTheme="majorHAnsi" w:hAnsiTheme="majorHAnsi"/>
                <w:b/>
                <w:sz w:val="8"/>
              </w:rPr>
            </w:pPr>
          </w:p>
          <w:p w14:paraId="19EAC4C6" w14:textId="77777777" w:rsidR="00E62100" w:rsidRDefault="00E62100" w:rsidP="00E62100">
            <w:pPr>
              <w:rPr>
                <w:rFonts w:asciiTheme="majorHAnsi" w:hAnsiTheme="majorHAnsi"/>
                <w:b/>
                <w:sz w:val="8"/>
              </w:rPr>
            </w:pPr>
          </w:p>
          <w:p w14:paraId="5E8BB007" w14:textId="77777777" w:rsidR="00E62100" w:rsidRPr="00846B76" w:rsidRDefault="00E62100" w:rsidP="00E62100">
            <w:pPr>
              <w:rPr>
                <w:rFonts w:asciiTheme="majorHAnsi" w:hAnsiTheme="majorHAnsi"/>
                <w:b/>
                <w:sz w:val="8"/>
              </w:rPr>
            </w:pPr>
          </w:p>
        </w:tc>
      </w:tr>
      <w:tr w:rsidR="00650259" w:rsidRPr="00846B76" w14:paraId="59F91FC0" w14:textId="77777777" w:rsidTr="00E62100">
        <w:trPr>
          <w:trHeight w:val="333"/>
        </w:trPr>
        <w:tc>
          <w:tcPr>
            <w:tcW w:w="5000" w:type="pct"/>
            <w:gridSpan w:val="3"/>
            <w:shd w:val="clear" w:color="auto" w:fill="731F1C" w:themeFill="accent5"/>
          </w:tcPr>
          <w:p w14:paraId="2CE913C4" w14:textId="77777777" w:rsidR="00650259" w:rsidRDefault="00E62100" w:rsidP="00E62100">
            <w:pPr>
              <w:rPr>
                <w:rFonts w:asciiTheme="majorHAnsi" w:hAnsiTheme="majorHAnsi"/>
                <w:b/>
                <w:sz w:val="8"/>
              </w:rPr>
            </w:pPr>
            <w:r>
              <w:rPr>
                <w:noProof/>
                <w:lang w:val="en-CA" w:eastAsia="en-CA"/>
              </w:rPr>
              <mc:AlternateContent>
                <mc:Choice Requires="wps">
                  <w:drawing>
                    <wp:anchor distT="45720" distB="45720" distL="114300" distR="114300" simplePos="0" relativeHeight="251661312" behindDoc="0" locked="0" layoutInCell="1" allowOverlap="1" wp14:anchorId="4C3413F6" wp14:editId="04EEAF38">
                      <wp:simplePos x="0" y="0"/>
                      <wp:positionH relativeFrom="column">
                        <wp:posOffset>66675</wp:posOffset>
                      </wp:positionH>
                      <wp:positionV relativeFrom="paragraph">
                        <wp:posOffset>0</wp:posOffset>
                      </wp:positionV>
                      <wp:extent cx="3693160" cy="3657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365760"/>
                              </a:xfrm>
                              <a:prstGeom prst="rect">
                                <a:avLst/>
                              </a:prstGeom>
                              <a:noFill/>
                              <a:ln w="9525">
                                <a:noFill/>
                                <a:miter lim="800000"/>
                                <a:headEnd/>
                                <a:tailEnd/>
                              </a:ln>
                            </wps:spPr>
                            <wps:txbx>
                              <w:txbxContent>
                                <w:sdt>
                                  <w:sdtPr>
                                    <w:rPr>
                                      <w:color w:val="FFFFFF" w:themeColor="background1"/>
                                    </w:rPr>
                                    <w:id w:val="-816879043"/>
                                    <w:temporary/>
                                    <w:showingPlcHdr/>
                                    <w15:appearance w15:val="hidden"/>
                                  </w:sdtPr>
                                  <w:sdtEndPr/>
                                  <w:sdtContent>
                                    <w:p w14:paraId="051CFD0F" w14:textId="77777777" w:rsidR="00B80254" w:rsidRPr="00E62100" w:rsidRDefault="00B80254" w:rsidP="00B80254">
                                      <w:pPr>
                                        <w:rPr>
                                          <w:color w:val="FFFFFF" w:themeColor="background1"/>
                                        </w:rPr>
                                      </w:pPr>
                                      <w:r w:rsidRPr="00E62100">
                                        <w:rPr>
                                          <w:b/>
                                          <w:color w:val="FFFFFF" w:themeColor="background1"/>
                                          <w:sz w:val="32"/>
                                        </w:rPr>
                                        <w:t>Child Information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954F9" id="_x0000_s1027" type="#_x0000_t202" style="position:absolute;margin-left:5.25pt;margin-top:0;width:290.8pt;height:2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" filled="f" stroked="f">
                      <v:textbox>
                        <w:txbxContent>
                          <w:sdt>
                            <w:sdtPr>
                              <w:rPr>
                                <w:color w:val="FFFFFF" w:themeColor="background1"/>
                              </w:rPr>
                              <w:id w:val="747304310"/>
                              <w:temporary/>
                              <w:showingPlcHdr/>
                              <w15:appearance w15:val="hidden"/>
                            </w:sdtPr>
                            <w:sdtEndPr/>
                            <w:sdtContent>
                              <w:p w:rsidR="00B80254" w:rsidRPr="00E62100" w:rsidRDefault="00B80254" w:rsidP="00B80254">
                                <w:pPr>
                                  <w:rPr>
                                    <w:color w:val="FFFFFF" w:themeColor="background1"/>
                                  </w:rPr>
                                </w:pPr>
                                <w:r w:rsidRPr="00E62100">
                                  <w:rPr>
                                    <w:b/>
                                    <w:color w:val="FFFFFF" w:themeColor="background1"/>
                                    <w:sz w:val="32"/>
                                  </w:rPr>
                                  <w:t>Child Information</w:t>
                                </w:r>
                              </w:p>
                            </w:sdtContent>
                          </w:sdt>
                        </w:txbxContent>
                      </v:textbox>
                    </v:shape>
                  </w:pict>
                </mc:Fallback>
              </mc:AlternateContent>
            </w:r>
          </w:p>
          <w:p w14:paraId="04A80A18" w14:textId="77777777" w:rsidR="00B80254" w:rsidRDefault="00B80254" w:rsidP="00E62100">
            <w:pPr>
              <w:rPr>
                <w:rFonts w:asciiTheme="majorHAnsi" w:hAnsiTheme="majorHAnsi"/>
                <w:b/>
                <w:sz w:val="8"/>
              </w:rPr>
            </w:pPr>
          </w:p>
          <w:p w14:paraId="3D97DD90" w14:textId="77777777" w:rsidR="00B80254" w:rsidRDefault="00B80254" w:rsidP="00E62100">
            <w:pPr>
              <w:rPr>
                <w:rFonts w:asciiTheme="majorHAnsi" w:hAnsiTheme="majorHAnsi"/>
                <w:b/>
                <w:sz w:val="8"/>
              </w:rPr>
            </w:pPr>
          </w:p>
          <w:p w14:paraId="061BA28D" w14:textId="77777777" w:rsidR="00B80254" w:rsidRDefault="00B80254" w:rsidP="00E62100">
            <w:pPr>
              <w:rPr>
                <w:rFonts w:asciiTheme="majorHAnsi" w:hAnsiTheme="majorHAnsi"/>
                <w:b/>
                <w:sz w:val="8"/>
              </w:rPr>
            </w:pPr>
          </w:p>
          <w:p w14:paraId="6D37A867" w14:textId="77777777" w:rsidR="00B80254" w:rsidRDefault="00B80254" w:rsidP="00E62100">
            <w:pPr>
              <w:rPr>
                <w:rFonts w:asciiTheme="majorHAnsi" w:hAnsiTheme="majorHAnsi"/>
                <w:b/>
                <w:sz w:val="8"/>
              </w:rPr>
            </w:pPr>
          </w:p>
          <w:p w14:paraId="0B446591" w14:textId="77777777" w:rsidR="00B80254" w:rsidRPr="00846B76" w:rsidRDefault="00B80254" w:rsidP="00E62100">
            <w:pPr>
              <w:rPr>
                <w:rFonts w:asciiTheme="majorHAnsi" w:hAnsiTheme="majorHAnsi"/>
                <w:b/>
                <w:sz w:val="8"/>
              </w:rPr>
            </w:pPr>
          </w:p>
        </w:tc>
      </w:tr>
      <w:tr w:rsidR="00E62100" w:rsidRPr="00846B76" w14:paraId="53E8D0FC" w14:textId="77777777" w:rsidTr="00680A81">
        <w:trPr>
          <w:trHeight w:val="363"/>
        </w:trPr>
        <w:tc>
          <w:tcPr>
            <w:tcW w:w="2101" w:type="pct"/>
            <w:vAlign w:val="bottom"/>
          </w:tcPr>
          <w:p w14:paraId="4543EBCE" w14:textId="77777777" w:rsidR="00B80254" w:rsidRPr="00846B76" w:rsidRDefault="00887A35" w:rsidP="00887A35">
            <w:r>
              <w:t>First &amp; Last Name</w:t>
            </w:r>
          </w:p>
        </w:tc>
        <w:tc>
          <w:tcPr>
            <w:tcW w:w="2899" w:type="pct"/>
            <w:gridSpan w:val="2"/>
            <w:tcBorders>
              <w:bottom w:val="single" w:sz="4" w:space="0" w:color="auto"/>
            </w:tcBorders>
            <w:vAlign w:val="bottom"/>
          </w:tcPr>
          <w:p w14:paraId="59BA1C9E" w14:textId="77777777" w:rsidR="00B80254" w:rsidRPr="00846B76" w:rsidRDefault="00B80254" w:rsidP="00E62100">
            <w:pPr>
              <w:spacing w:before="240"/>
            </w:pPr>
          </w:p>
        </w:tc>
      </w:tr>
      <w:tr w:rsidR="00E62100" w:rsidRPr="00846B76" w14:paraId="7A5FC449" w14:textId="77777777" w:rsidTr="00680A81">
        <w:trPr>
          <w:trHeight w:val="488"/>
        </w:trPr>
        <w:tc>
          <w:tcPr>
            <w:tcW w:w="2101" w:type="pct"/>
            <w:vAlign w:val="bottom"/>
          </w:tcPr>
          <w:p w14:paraId="25A6297E" w14:textId="77777777" w:rsidR="00B80254" w:rsidRPr="00846B76" w:rsidRDefault="00887A35" w:rsidP="00887A35">
            <w:r>
              <w:t>Age</w:t>
            </w:r>
          </w:p>
        </w:tc>
        <w:tc>
          <w:tcPr>
            <w:tcW w:w="2899" w:type="pct"/>
            <w:gridSpan w:val="2"/>
            <w:tcBorders>
              <w:bottom w:val="single" w:sz="4" w:space="0" w:color="auto"/>
            </w:tcBorders>
            <w:vAlign w:val="bottom"/>
          </w:tcPr>
          <w:p w14:paraId="7292875C" w14:textId="77777777" w:rsidR="00B80254" w:rsidRPr="00846B76" w:rsidRDefault="00B80254" w:rsidP="00E62100">
            <w:pPr>
              <w:spacing w:before="240"/>
            </w:pPr>
          </w:p>
        </w:tc>
      </w:tr>
      <w:tr w:rsidR="00E62100" w:rsidRPr="00846B76" w14:paraId="77566048" w14:textId="77777777" w:rsidTr="00680A81">
        <w:trPr>
          <w:trHeight w:val="443"/>
        </w:trPr>
        <w:sdt>
          <w:sdtPr>
            <w:id w:val="303351274"/>
            <w:placeholder>
              <w:docPart w:val="F8A8011A387D45D4AB9F4A6A2A9B411B"/>
            </w:placeholder>
            <w:temporary/>
            <w:showingPlcHdr/>
            <w15:appearance w15:val="hidden"/>
          </w:sdtPr>
          <w:sdtEndPr/>
          <w:sdtContent>
            <w:tc>
              <w:tcPr>
                <w:tcW w:w="2101" w:type="pct"/>
                <w:vAlign w:val="bottom"/>
              </w:tcPr>
              <w:p w14:paraId="46FA2C11" w14:textId="77777777" w:rsidR="00B80254" w:rsidRDefault="00B80254" w:rsidP="00E62100">
                <w:r>
                  <w:t>Medical Concerns</w:t>
                </w:r>
              </w:p>
            </w:tc>
          </w:sdtContent>
        </w:sdt>
        <w:tc>
          <w:tcPr>
            <w:tcW w:w="2899" w:type="pct"/>
            <w:gridSpan w:val="2"/>
            <w:tcBorders>
              <w:bottom w:val="single" w:sz="4" w:space="0" w:color="auto"/>
            </w:tcBorders>
            <w:vAlign w:val="bottom"/>
          </w:tcPr>
          <w:p w14:paraId="06795249" w14:textId="77777777" w:rsidR="00B80254" w:rsidRPr="00846B76" w:rsidRDefault="00B80254" w:rsidP="00E62100">
            <w:pPr>
              <w:spacing w:before="240"/>
            </w:pPr>
          </w:p>
        </w:tc>
      </w:tr>
      <w:tr w:rsidR="00E62100" w:rsidRPr="00846B76" w14:paraId="726F2458" w14:textId="77777777" w:rsidTr="00680A81">
        <w:sdt>
          <w:sdtPr>
            <w:id w:val="408122383"/>
            <w:placeholder>
              <w:docPart w:val="115C58147D504016AEE2C324773FB026"/>
            </w:placeholder>
            <w:temporary/>
            <w:showingPlcHdr/>
            <w15:appearance w15:val="hidden"/>
          </w:sdtPr>
          <w:sdtEndPr/>
          <w:sdtContent>
            <w:tc>
              <w:tcPr>
                <w:tcW w:w="2101" w:type="pct"/>
                <w:vAlign w:val="bottom"/>
              </w:tcPr>
              <w:p w14:paraId="47B898FA" w14:textId="77777777" w:rsidR="00B80254" w:rsidRPr="00846B76" w:rsidRDefault="00B80254" w:rsidP="00E62100">
                <w:r>
                  <w:t>Allergies</w:t>
                </w:r>
              </w:p>
            </w:tc>
          </w:sdtContent>
        </w:sdt>
        <w:tc>
          <w:tcPr>
            <w:tcW w:w="2899" w:type="pct"/>
            <w:gridSpan w:val="2"/>
            <w:tcBorders>
              <w:top w:val="single" w:sz="4" w:space="0" w:color="auto"/>
              <w:bottom w:val="single" w:sz="4" w:space="0" w:color="auto"/>
            </w:tcBorders>
            <w:vAlign w:val="bottom"/>
          </w:tcPr>
          <w:p w14:paraId="0FD17B2D" w14:textId="77777777" w:rsidR="00B80254" w:rsidRPr="00846B76" w:rsidRDefault="00B80254" w:rsidP="00E62100">
            <w:pPr>
              <w:spacing w:before="240"/>
            </w:pPr>
          </w:p>
        </w:tc>
      </w:tr>
      <w:tr w:rsidR="00E62100" w:rsidRPr="00846B76" w14:paraId="15AB8A7B" w14:textId="77777777" w:rsidTr="00E62100">
        <w:tc>
          <w:tcPr>
            <w:tcW w:w="5000" w:type="pct"/>
            <w:gridSpan w:val="3"/>
            <w:vAlign w:val="bottom"/>
          </w:tcPr>
          <w:p w14:paraId="2CD22A3F" w14:textId="0F6F7264" w:rsidR="00E62100" w:rsidRPr="00E62100" w:rsidRDefault="00E62100" w:rsidP="00E62100">
            <w:pPr>
              <w:rPr>
                <w:sz w:val="36"/>
              </w:rPr>
            </w:pPr>
          </w:p>
        </w:tc>
      </w:tr>
      <w:tr w:rsidR="00E62100" w:rsidRPr="00846B76" w14:paraId="34F0F432" w14:textId="77777777" w:rsidTr="00E62100">
        <w:tc>
          <w:tcPr>
            <w:tcW w:w="5000" w:type="pct"/>
            <w:gridSpan w:val="3"/>
            <w:vAlign w:val="bottom"/>
          </w:tcPr>
          <w:p w14:paraId="220C8200" w14:textId="77777777" w:rsidR="006E0C9F" w:rsidRPr="00E62100" w:rsidRDefault="006E0C9F" w:rsidP="00E62100">
            <w:pPr>
              <w:rPr>
                <w:sz w:val="36"/>
              </w:rPr>
            </w:pPr>
            <w:r>
              <w:t xml:space="preserve">Any experience with dogs? </w:t>
            </w:r>
          </w:p>
          <w:tbl>
            <w:tblPr>
              <w:tblStyle w:val="TableGrid"/>
              <w:tblW w:w="0" w:type="auto"/>
              <w:tblLook w:val="04A0" w:firstRow="1" w:lastRow="0" w:firstColumn="1" w:lastColumn="0" w:noHBand="0" w:noVBand="1"/>
            </w:tblPr>
            <w:tblGrid>
              <w:gridCol w:w="9134"/>
            </w:tblGrid>
            <w:tr w:rsidR="006E0C9F" w14:paraId="4C757E9E" w14:textId="77777777" w:rsidTr="006E0C9F">
              <w:tc>
                <w:tcPr>
                  <w:tcW w:w="9134" w:type="dxa"/>
                </w:tcPr>
                <w:p w14:paraId="4BBA7DB6" w14:textId="77777777" w:rsidR="006E0C9F" w:rsidRDefault="006E0C9F" w:rsidP="00E62100">
                  <w:pPr>
                    <w:framePr w:hSpace="180" w:wrap="around" w:vAnchor="page" w:hAnchor="margin" w:y="3218"/>
                    <w:rPr>
                      <w:sz w:val="36"/>
                    </w:rPr>
                  </w:pPr>
                </w:p>
              </w:tc>
            </w:tr>
            <w:tr w:rsidR="006E0C9F" w14:paraId="2A0FE154" w14:textId="77777777" w:rsidTr="006E0C9F">
              <w:tc>
                <w:tcPr>
                  <w:tcW w:w="9134" w:type="dxa"/>
                </w:tcPr>
                <w:p w14:paraId="52874286" w14:textId="77777777" w:rsidR="006E0C9F" w:rsidRDefault="006E0C9F" w:rsidP="00E62100">
                  <w:pPr>
                    <w:framePr w:hSpace="180" w:wrap="around" w:vAnchor="page" w:hAnchor="margin" w:y="3218"/>
                    <w:rPr>
                      <w:sz w:val="36"/>
                    </w:rPr>
                  </w:pPr>
                </w:p>
              </w:tc>
            </w:tr>
            <w:tr w:rsidR="006E0C9F" w14:paraId="54CF98CC" w14:textId="77777777" w:rsidTr="006E0C9F">
              <w:tc>
                <w:tcPr>
                  <w:tcW w:w="9134" w:type="dxa"/>
                </w:tcPr>
                <w:p w14:paraId="3E441467" w14:textId="77777777" w:rsidR="006E0C9F" w:rsidRDefault="006E0C9F" w:rsidP="00E62100">
                  <w:pPr>
                    <w:framePr w:hSpace="180" w:wrap="around" w:vAnchor="page" w:hAnchor="margin" w:y="3218"/>
                    <w:rPr>
                      <w:sz w:val="36"/>
                    </w:rPr>
                  </w:pPr>
                </w:p>
              </w:tc>
            </w:tr>
            <w:tr w:rsidR="006E0C9F" w14:paraId="5AC6E7A0" w14:textId="77777777" w:rsidTr="006E0C9F">
              <w:tc>
                <w:tcPr>
                  <w:tcW w:w="9134" w:type="dxa"/>
                </w:tcPr>
                <w:p w14:paraId="539D760E" w14:textId="77777777" w:rsidR="006E0C9F" w:rsidRDefault="006E0C9F" w:rsidP="00E62100">
                  <w:pPr>
                    <w:framePr w:hSpace="180" w:wrap="around" w:vAnchor="page" w:hAnchor="margin" w:y="3218"/>
                    <w:rPr>
                      <w:sz w:val="36"/>
                    </w:rPr>
                  </w:pPr>
                </w:p>
              </w:tc>
            </w:tr>
          </w:tbl>
          <w:p w14:paraId="70EC511F" w14:textId="3A59CCA4" w:rsidR="00E62100" w:rsidRPr="00E62100" w:rsidRDefault="00E62100" w:rsidP="00E62100">
            <w:pPr>
              <w:rPr>
                <w:sz w:val="36"/>
              </w:rPr>
            </w:pPr>
          </w:p>
        </w:tc>
      </w:tr>
      <w:tr w:rsidR="006E0C9F" w:rsidRPr="00846B76" w14:paraId="3B3C67E6" w14:textId="77777777" w:rsidTr="00680A81">
        <w:trPr>
          <w:gridAfter w:val="1"/>
          <w:wAfter w:w="1324" w:type="pct"/>
        </w:trPr>
        <w:tc>
          <w:tcPr>
            <w:tcW w:w="3676" w:type="pct"/>
            <w:gridSpan w:val="2"/>
            <w:vAlign w:val="bottom"/>
          </w:tcPr>
          <w:p w14:paraId="746AAB59" w14:textId="77777777" w:rsidR="006E0C9F" w:rsidRPr="00846B76" w:rsidRDefault="006E0C9F" w:rsidP="00E62100">
            <w:pPr>
              <w:spacing w:before="240"/>
            </w:pPr>
          </w:p>
        </w:tc>
      </w:tr>
      <w:tr w:rsidR="00E62100" w:rsidRPr="00846B76" w14:paraId="0C154CB9" w14:textId="77777777" w:rsidTr="00E62100">
        <w:trPr>
          <w:trHeight w:val="738"/>
        </w:trPr>
        <w:tc>
          <w:tcPr>
            <w:tcW w:w="5000" w:type="pct"/>
            <w:gridSpan w:val="3"/>
            <w:shd w:val="clear" w:color="auto" w:fill="731F1C" w:themeFill="accent5"/>
          </w:tcPr>
          <w:p w14:paraId="2D680F07" w14:textId="77777777" w:rsidR="00E62100" w:rsidRPr="00E62100" w:rsidRDefault="00E62100" w:rsidP="00E62100">
            <w:pPr>
              <w:spacing w:before="120" w:line="360" w:lineRule="auto"/>
              <w:rPr>
                <w:b/>
                <w:sz w:val="36"/>
              </w:rPr>
            </w:pPr>
            <w:r>
              <w:rPr>
                <w:b/>
                <w:sz w:val="32"/>
              </w:rPr>
              <w:t xml:space="preserve">  </w:t>
            </w:r>
            <w:r w:rsidRPr="00E62100">
              <w:rPr>
                <w:b/>
                <w:sz w:val="32"/>
              </w:rPr>
              <w:t>Before/After Camp Care</w:t>
            </w:r>
          </w:p>
        </w:tc>
      </w:tr>
      <w:tr w:rsidR="00E62100" w:rsidRPr="00846B76" w14:paraId="63372D4C" w14:textId="77777777" w:rsidTr="00E62100">
        <w:trPr>
          <w:trHeight w:val="630"/>
        </w:trPr>
        <w:tc>
          <w:tcPr>
            <w:tcW w:w="5000" w:type="pct"/>
            <w:gridSpan w:val="3"/>
            <w:shd w:val="clear" w:color="auto" w:fill="auto"/>
          </w:tcPr>
          <w:p w14:paraId="282D0C22" w14:textId="77777777" w:rsidR="00E62100" w:rsidRPr="00E62100" w:rsidRDefault="00E62100" w:rsidP="00E62100">
            <w:pPr>
              <w:spacing w:before="120" w:line="360" w:lineRule="auto"/>
              <w:rPr>
                <w:i/>
                <w:sz w:val="32"/>
              </w:rPr>
            </w:pPr>
            <w:r w:rsidRPr="00E62100">
              <w:rPr>
                <w:i/>
              </w:rPr>
              <w:t>Care available from 7am to 6pm</w:t>
            </w:r>
            <w:r>
              <w:rPr>
                <w:i/>
              </w:rPr>
              <w:t xml:space="preserve"> (7-8am $5/day) (4:30-6pm $10/day)</w:t>
            </w:r>
          </w:p>
        </w:tc>
      </w:tr>
      <w:tr w:rsidR="00E62100" w:rsidRPr="00846B76" w14:paraId="41CA8858" w14:textId="77777777" w:rsidTr="00E62100">
        <w:trPr>
          <w:trHeight w:val="288"/>
        </w:trPr>
        <w:tc>
          <w:tcPr>
            <w:tcW w:w="5000" w:type="pct"/>
            <w:gridSpan w:val="3"/>
            <w:shd w:val="clear" w:color="auto" w:fill="auto"/>
          </w:tcPr>
          <w:p w14:paraId="56D1983F" w14:textId="05785A1B" w:rsidR="00E62100" w:rsidRPr="00E62100" w:rsidRDefault="00E62100" w:rsidP="00E62100">
            <w:pPr>
              <w:spacing w:line="360" w:lineRule="auto"/>
            </w:pPr>
            <w:r>
              <w:t xml:space="preserve">Monday           AM  </w:t>
            </w:r>
            <w:sdt>
              <w:sdtPr>
                <w:id w:val="2020499931"/>
                <w14:checkbox>
                  <w14:checked w14:val="0"/>
                  <w14:checkedState w14:val="2612" w14:font="MS Gothic"/>
                  <w14:uncheckedState w14:val="2610" w14:font="MS Gothic"/>
                </w14:checkbox>
              </w:sdtPr>
              <w:sdtEndPr/>
              <w:sdtContent>
                <w:r w:rsidR="006E0C9F">
                  <w:rPr>
                    <w:rFonts w:ascii="MS Gothic" w:eastAsia="MS Gothic" w:hAnsi="MS Gothic" w:hint="eastAsia"/>
                  </w:rPr>
                  <w:t>☐</w:t>
                </w:r>
              </w:sdtContent>
            </w:sdt>
            <w:r>
              <w:t xml:space="preserve">     PM  </w:t>
            </w:r>
            <w:sdt>
              <w:sdtPr>
                <w:id w:val="12890109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Total: $</w:t>
            </w:r>
          </w:p>
        </w:tc>
      </w:tr>
      <w:tr w:rsidR="00E62100" w:rsidRPr="00846B76" w14:paraId="79BF88B6" w14:textId="77777777" w:rsidTr="00E62100">
        <w:trPr>
          <w:trHeight w:val="288"/>
        </w:trPr>
        <w:tc>
          <w:tcPr>
            <w:tcW w:w="5000" w:type="pct"/>
            <w:gridSpan w:val="3"/>
            <w:shd w:val="clear" w:color="auto" w:fill="auto"/>
          </w:tcPr>
          <w:p w14:paraId="11DD818C" w14:textId="77777777" w:rsidR="00E62100" w:rsidRPr="00E62100" w:rsidRDefault="00E62100" w:rsidP="00E62100">
            <w:pPr>
              <w:spacing w:line="360" w:lineRule="auto"/>
            </w:pPr>
            <w:r>
              <w:t xml:space="preserve">Tuesday           AM  </w:t>
            </w:r>
            <w:sdt>
              <w:sdtPr>
                <w:id w:val="-530788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PM  </w:t>
            </w:r>
            <w:sdt>
              <w:sdtPr>
                <w:id w:val="-17900423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Total: $</w:t>
            </w:r>
          </w:p>
        </w:tc>
      </w:tr>
      <w:tr w:rsidR="00E62100" w:rsidRPr="00846B76" w14:paraId="66A0F74C" w14:textId="77777777" w:rsidTr="00E62100">
        <w:trPr>
          <w:trHeight w:val="288"/>
        </w:trPr>
        <w:tc>
          <w:tcPr>
            <w:tcW w:w="5000" w:type="pct"/>
            <w:gridSpan w:val="3"/>
            <w:shd w:val="clear" w:color="auto" w:fill="auto"/>
          </w:tcPr>
          <w:p w14:paraId="43EC9871" w14:textId="77777777" w:rsidR="00E62100" w:rsidRPr="00E62100" w:rsidRDefault="00E62100" w:rsidP="00E62100">
            <w:pPr>
              <w:spacing w:line="360" w:lineRule="auto"/>
            </w:pPr>
            <w:r>
              <w:t xml:space="preserve">Wednesday     AM  </w:t>
            </w:r>
            <w:sdt>
              <w:sdtPr>
                <w:id w:val="186247708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PM  </w:t>
            </w:r>
            <w:sdt>
              <w:sdtPr>
                <w:id w:val="17116031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Total: $</w:t>
            </w:r>
          </w:p>
        </w:tc>
      </w:tr>
      <w:tr w:rsidR="00E62100" w:rsidRPr="00846B76" w14:paraId="42CDA1E2" w14:textId="77777777" w:rsidTr="00E62100">
        <w:trPr>
          <w:trHeight w:val="288"/>
        </w:trPr>
        <w:tc>
          <w:tcPr>
            <w:tcW w:w="5000" w:type="pct"/>
            <w:gridSpan w:val="3"/>
            <w:shd w:val="clear" w:color="auto" w:fill="auto"/>
          </w:tcPr>
          <w:p w14:paraId="483C0D0E" w14:textId="77777777" w:rsidR="00E62100" w:rsidRPr="00E62100" w:rsidRDefault="00E62100" w:rsidP="00E62100">
            <w:pPr>
              <w:spacing w:line="360" w:lineRule="auto"/>
            </w:pPr>
            <w:r>
              <w:t xml:space="preserve">Thursday          AM  </w:t>
            </w:r>
            <w:sdt>
              <w:sdtPr>
                <w:id w:val="-5874656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PM  </w:t>
            </w:r>
            <w:sdt>
              <w:sdtPr>
                <w:id w:val="-146564339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Total: $</w:t>
            </w:r>
          </w:p>
        </w:tc>
      </w:tr>
      <w:tr w:rsidR="00E62100" w:rsidRPr="00846B76" w14:paraId="4F36159B" w14:textId="77777777" w:rsidTr="00E62100">
        <w:trPr>
          <w:trHeight w:val="630"/>
        </w:trPr>
        <w:tc>
          <w:tcPr>
            <w:tcW w:w="5000" w:type="pct"/>
            <w:gridSpan w:val="3"/>
            <w:shd w:val="clear" w:color="auto" w:fill="auto"/>
          </w:tcPr>
          <w:p w14:paraId="2EFCAC8B" w14:textId="77777777" w:rsidR="00E62100" w:rsidRDefault="00E62100" w:rsidP="00E62100">
            <w:pPr>
              <w:spacing w:line="360" w:lineRule="auto"/>
            </w:pPr>
            <w:r>
              <w:t xml:space="preserve">Friday               AM  </w:t>
            </w:r>
            <w:sdt>
              <w:sdtPr>
                <w:id w:val="10241397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PM  </w:t>
            </w:r>
            <w:sdt>
              <w:sdtPr>
                <w:id w:val="-5714316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Total: $</w:t>
            </w:r>
          </w:p>
          <w:p w14:paraId="3627BDD8" w14:textId="77777777" w:rsidR="00680A81" w:rsidRDefault="00680A81" w:rsidP="00E62100">
            <w:pPr>
              <w:spacing w:line="360" w:lineRule="auto"/>
            </w:pPr>
          </w:p>
          <w:p w14:paraId="65C84619" w14:textId="2E7413C8" w:rsidR="00680A81" w:rsidRPr="00E62100" w:rsidRDefault="00680A81" w:rsidP="00E62100">
            <w:pPr>
              <w:spacing w:line="360" w:lineRule="auto"/>
            </w:pPr>
          </w:p>
        </w:tc>
      </w:tr>
      <w:tr w:rsidR="0060175A" w:rsidRPr="00846B76" w14:paraId="1E594ABE" w14:textId="77777777" w:rsidTr="0060175A">
        <w:trPr>
          <w:trHeight w:val="630"/>
        </w:trPr>
        <w:tc>
          <w:tcPr>
            <w:tcW w:w="5000" w:type="pct"/>
            <w:gridSpan w:val="3"/>
            <w:shd w:val="clear" w:color="auto" w:fill="731F1C" w:themeFill="accent5"/>
          </w:tcPr>
          <w:p w14:paraId="68E7C40E" w14:textId="77777777" w:rsidR="0060175A" w:rsidRPr="0060175A" w:rsidRDefault="0060175A" w:rsidP="0060175A">
            <w:pPr>
              <w:spacing w:before="240" w:line="360" w:lineRule="auto"/>
              <w:rPr>
                <w:b/>
              </w:rPr>
            </w:pPr>
            <w:r w:rsidRPr="0060175A">
              <w:rPr>
                <w:b/>
                <w:color w:val="FFFFFF" w:themeColor="background1"/>
                <w:sz w:val="32"/>
              </w:rPr>
              <w:lastRenderedPageBreak/>
              <w:t>Meet &amp; Greet</w:t>
            </w:r>
          </w:p>
        </w:tc>
      </w:tr>
      <w:tr w:rsidR="0060175A" w:rsidRPr="00846B76" w14:paraId="0EDDCDB2" w14:textId="77777777" w:rsidTr="00E62100">
        <w:trPr>
          <w:trHeight w:val="630"/>
        </w:trPr>
        <w:tc>
          <w:tcPr>
            <w:tcW w:w="5000" w:type="pct"/>
            <w:gridSpan w:val="3"/>
            <w:shd w:val="clear" w:color="auto" w:fill="auto"/>
          </w:tcPr>
          <w:p w14:paraId="629525F3" w14:textId="0BDAB536" w:rsidR="0060175A" w:rsidRDefault="0060175A" w:rsidP="0060175A">
            <w:pPr>
              <w:spacing w:line="360" w:lineRule="auto"/>
            </w:pPr>
            <w:r>
              <w:t>All campers</w:t>
            </w:r>
            <w:r w:rsidR="00680A81">
              <w:t xml:space="preserve"> and </w:t>
            </w:r>
            <w:r>
              <w:t xml:space="preserve">parents will be required to set up a meet and greet with camp counselors prior to camp. This is to ensure the children and dogs have the best and safest time at camp. We will match campers to our dogs, based on their experience and comfort around dogs. </w:t>
            </w:r>
            <w:r w:rsidRPr="0060175A">
              <w:rPr>
                <w:b/>
                <w:i/>
              </w:rPr>
              <w:t>Please choose a time frame (or multiple) that will work best for you.</w:t>
            </w:r>
            <w:r w:rsidR="007E588B">
              <w:rPr>
                <w:b/>
                <w:i/>
              </w:rPr>
              <w:t xml:space="preserve"> Meet &amp; greets will be approximately 30 minutes. </w:t>
            </w:r>
          </w:p>
        </w:tc>
      </w:tr>
      <w:tr w:rsidR="0060175A" w:rsidRPr="00846B76" w14:paraId="32389391" w14:textId="77777777" w:rsidTr="00E62100">
        <w:trPr>
          <w:trHeight w:val="630"/>
        </w:trPr>
        <w:tc>
          <w:tcPr>
            <w:tcW w:w="5000" w:type="pct"/>
            <w:gridSpan w:val="3"/>
            <w:shd w:val="clear" w:color="auto" w:fill="auto"/>
          </w:tcPr>
          <w:p w14:paraId="6E28E726" w14:textId="2E804F54" w:rsidR="0060175A" w:rsidRDefault="00F406A3" w:rsidP="00E62100">
            <w:pPr>
              <w:spacing w:line="360" w:lineRule="auto"/>
            </w:pPr>
            <w:sdt>
              <w:sdtPr>
                <w:id w:val="534395550"/>
                <w14:checkbox>
                  <w14:checked w14:val="0"/>
                  <w14:checkedState w14:val="2612" w14:font="MS Gothic"/>
                  <w14:uncheckedState w14:val="2610" w14:font="MS Gothic"/>
                </w14:checkbox>
              </w:sdtPr>
              <w:sdtEndPr/>
              <w:sdtContent>
                <w:r w:rsidR="00FB60DC">
                  <w:rPr>
                    <w:rFonts w:ascii="MS Gothic" w:eastAsia="MS Gothic" w:hAnsi="MS Gothic" w:hint="eastAsia"/>
                  </w:rPr>
                  <w:t>☐</w:t>
                </w:r>
              </w:sdtContent>
            </w:sdt>
            <w:r w:rsidR="007E588B">
              <w:t xml:space="preserve">  </w:t>
            </w:r>
            <w:r w:rsidR="0060175A">
              <w:t>S</w:t>
            </w:r>
            <w:r w:rsidR="00680A81">
              <w:t>aturday</w:t>
            </w:r>
            <w:r w:rsidR="0060175A">
              <w:t xml:space="preserve">, </w:t>
            </w:r>
            <w:r w:rsidR="00680A81">
              <w:t>July 6</w:t>
            </w:r>
            <w:r w:rsidR="00680A81" w:rsidRPr="00680A81">
              <w:rPr>
                <w:vertAlign w:val="superscript"/>
              </w:rPr>
              <w:t>th</w:t>
            </w:r>
            <w:r w:rsidR="00887A35">
              <w:t>, 2019</w:t>
            </w:r>
            <w:r w:rsidR="0060175A">
              <w:t xml:space="preserve">   </w:t>
            </w:r>
            <w:r w:rsidR="00680A81">
              <w:rPr>
                <w:b/>
              </w:rPr>
              <w:t>10am – 11am *for July camp*</w:t>
            </w:r>
          </w:p>
        </w:tc>
      </w:tr>
      <w:tr w:rsidR="0060175A" w:rsidRPr="00846B76" w14:paraId="780B0F17" w14:textId="77777777" w:rsidTr="00E62100">
        <w:trPr>
          <w:trHeight w:val="630"/>
        </w:trPr>
        <w:tc>
          <w:tcPr>
            <w:tcW w:w="5000" w:type="pct"/>
            <w:gridSpan w:val="3"/>
            <w:shd w:val="clear" w:color="auto" w:fill="auto"/>
          </w:tcPr>
          <w:p w14:paraId="3F81F7C5" w14:textId="6576E958" w:rsidR="0060175A" w:rsidRDefault="00F406A3" w:rsidP="00E62100">
            <w:pPr>
              <w:spacing w:line="360" w:lineRule="auto"/>
            </w:pPr>
            <w:sdt>
              <w:sdtPr>
                <w:id w:val="-1500107565"/>
                <w14:checkbox>
                  <w14:checked w14:val="0"/>
                  <w14:checkedState w14:val="2612" w14:font="MS Gothic"/>
                  <w14:uncheckedState w14:val="2610" w14:font="MS Gothic"/>
                </w14:checkbox>
              </w:sdtPr>
              <w:sdtEndPr/>
              <w:sdtContent>
                <w:r w:rsidR="007E588B">
                  <w:rPr>
                    <w:rFonts w:ascii="MS Gothic" w:eastAsia="MS Gothic" w:hAnsi="MS Gothic" w:hint="eastAsia"/>
                  </w:rPr>
                  <w:t>☐</w:t>
                </w:r>
              </w:sdtContent>
            </w:sdt>
            <w:r w:rsidR="007E588B">
              <w:t xml:space="preserve"> </w:t>
            </w:r>
            <w:r w:rsidR="00680A81">
              <w:t xml:space="preserve"> Wednesday</w:t>
            </w:r>
            <w:r w:rsidR="0060175A">
              <w:t xml:space="preserve">, </w:t>
            </w:r>
            <w:r w:rsidR="00680A81">
              <w:t>July</w:t>
            </w:r>
            <w:r w:rsidR="0060175A">
              <w:t xml:space="preserve"> </w:t>
            </w:r>
            <w:r w:rsidR="00680A81">
              <w:t>3</w:t>
            </w:r>
            <w:r w:rsidR="00680A81" w:rsidRPr="00680A81">
              <w:rPr>
                <w:vertAlign w:val="superscript"/>
              </w:rPr>
              <w:t>rd</w:t>
            </w:r>
            <w:r w:rsidR="00887A35">
              <w:t>, 2019</w:t>
            </w:r>
            <w:r w:rsidR="0060175A">
              <w:t xml:space="preserve"> </w:t>
            </w:r>
            <w:r w:rsidR="007E588B">
              <w:t xml:space="preserve">  </w:t>
            </w:r>
            <w:r w:rsidR="00680A81">
              <w:rPr>
                <w:b/>
              </w:rPr>
              <w:t>6pm – 7pm *for July camp*</w:t>
            </w:r>
          </w:p>
        </w:tc>
      </w:tr>
      <w:tr w:rsidR="0060175A" w:rsidRPr="00846B76" w14:paraId="791A9B1D" w14:textId="77777777" w:rsidTr="00E62100">
        <w:trPr>
          <w:trHeight w:val="630"/>
        </w:trPr>
        <w:tc>
          <w:tcPr>
            <w:tcW w:w="5000" w:type="pct"/>
            <w:gridSpan w:val="3"/>
            <w:shd w:val="clear" w:color="auto" w:fill="auto"/>
          </w:tcPr>
          <w:p w14:paraId="5B4ECCFB" w14:textId="4E400D03" w:rsidR="0060175A" w:rsidRDefault="00F406A3" w:rsidP="00E62100">
            <w:pPr>
              <w:spacing w:line="360" w:lineRule="auto"/>
            </w:pPr>
            <w:sdt>
              <w:sdtPr>
                <w:id w:val="-238864185"/>
                <w14:checkbox>
                  <w14:checked w14:val="0"/>
                  <w14:checkedState w14:val="2612" w14:font="MS Gothic"/>
                  <w14:uncheckedState w14:val="2610" w14:font="MS Gothic"/>
                </w14:checkbox>
              </w:sdtPr>
              <w:sdtEndPr/>
              <w:sdtContent>
                <w:r w:rsidR="007E588B">
                  <w:rPr>
                    <w:rFonts w:ascii="MS Gothic" w:eastAsia="MS Gothic" w:hAnsi="MS Gothic" w:hint="eastAsia"/>
                  </w:rPr>
                  <w:t>☐</w:t>
                </w:r>
              </w:sdtContent>
            </w:sdt>
            <w:r w:rsidR="007E588B">
              <w:t xml:space="preserve">  </w:t>
            </w:r>
            <w:r w:rsidR="00680A81">
              <w:t>Saturday</w:t>
            </w:r>
            <w:r w:rsidR="007E588B">
              <w:t xml:space="preserve">, </w:t>
            </w:r>
            <w:r w:rsidR="00680A81">
              <w:t>August</w:t>
            </w:r>
            <w:r w:rsidR="007E588B">
              <w:t xml:space="preserve"> </w:t>
            </w:r>
            <w:r w:rsidR="00680A81">
              <w:t>10</w:t>
            </w:r>
            <w:r w:rsidR="007E588B" w:rsidRPr="007E588B">
              <w:rPr>
                <w:vertAlign w:val="superscript"/>
              </w:rPr>
              <w:t>th</w:t>
            </w:r>
            <w:r w:rsidR="00887A35">
              <w:t>, 2019</w:t>
            </w:r>
            <w:r w:rsidR="007E588B">
              <w:t xml:space="preserve">    </w:t>
            </w:r>
            <w:r w:rsidR="00680A81">
              <w:rPr>
                <w:b/>
              </w:rPr>
              <w:t xml:space="preserve">10am – 11am *for </w:t>
            </w:r>
            <w:r w:rsidR="00680A81">
              <w:rPr>
                <w:b/>
              </w:rPr>
              <w:t>August</w:t>
            </w:r>
            <w:r w:rsidR="00680A81">
              <w:rPr>
                <w:b/>
              </w:rPr>
              <w:t xml:space="preserve"> camp*</w:t>
            </w:r>
          </w:p>
        </w:tc>
      </w:tr>
      <w:tr w:rsidR="0060175A" w:rsidRPr="00846B76" w14:paraId="5F6C16ED" w14:textId="77777777" w:rsidTr="00E62100">
        <w:trPr>
          <w:trHeight w:val="630"/>
        </w:trPr>
        <w:tc>
          <w:tcPr>
            <w:tcW w:w="5000" w:type="pct"/>
            <w:gridSpan w:val="3"/>
            <w:shd w:val="clear" w:color="auto" w:fill="auto"/>
          </w:tcPr>
          <w:p w14:paraId="0CBD90E3" w14:textId="12EEE02C" w:rsidR="0060175A" w:rsidRDefault="00F406A3" w:rsidP="00E62100">
            <w:pPr>
              <w:spacing w:line="360" w:lineRule="auto"/>
            </w:pPr>
            <w:sdt>
              <w:sdtPr>
                <w:id w:val="201214625"/>
                <w14:checkbox>
                  <w14:checked w14:val="0"/>
                  <w14:checkedState w14:val="2612" w14:font="MS Gothic"/>
                  <w14:uncheckedState w14:val="2610" w14:font="MS Gothic"/>
                </w14:checkbox>
              </w:sdtPr>
              <w:sdtEndPr/>
              <w:sdtContent>
                <w:r w:rsidR="007E588B">
                  <w:rPr>
                    <w:rFonts w:ascii="MS Gothic" w:eastAsia="MS Gothic" w:hAnsi="MS Gothic" w:hint="eastAsia"/>
                  </w:rPr>
                  <w:t>☐</w:t>
                </w:r>
              </w:sdtContent>
            </w:sdt>
            <w:r w:rsidR="007E588B">
              <w:t xml:space="preserve">  Wednesday, </w:t>
            </w:r>
            <w:r w:rsidR="00680A81">
              <w:t>August</w:t>
            </w:r>
            <w:r w:rsidR="007E588B">
              <w:t xml:space="preserve"> 7</w:t>
            </w:r>
            <w:r w:rsidR="007E588B" w:rsidRPr="007E588B">
              <w:rPr>
                <w:vertAlign w:val="superscript"/>
              </w:rPr>
              <w:t>th</w:t>
            </w:r>
            <w:r w:rsidR="00887A35">
              <w:t xml:space="preserve">, 2019 </w:t>
            </w:r>
            <w:r w:rsidR="007E588B">
              <w:t xml:space="preserve">   </w:t>
            </w:r>
            <w:r w:rsidR="00680A81">
              <w:rPr>
                <w:b/>
              </w:rPr>
              <w:t xml:space="preserve">6pm – 7pm *for </w:t>
            </w:r>
            <w:r w:rsidR="00680A81">
              <w:rPr>
                <w:b/>
              </w:rPr>
              <w:t>August</w:t>
            </w:r>
            <w:r w:rsidR="00680A81">
              <w:rPr>
                <w:b/>
              </w:rPr>
              <w:t xml:space="preserve"> camp*</w:t>
            </w:r>
          </w:p>
        </w:tc>
      </w:tr>
      <w:tr w:rsidR="0060175A" w:rsidRPr="00846B76" w14:paraId="4C55703B" w14:textId="77777777" w:rsidTr="00E62100">
        <w:trPr>
          <w:trHeight w:val="630"/>
        </w:trPr>
        <w:tc>
          <w:tcPr>
            <w:tcW w:w="5000" w:type="pct"/>
            <w:gridSpan w:val="3"/>
            <w:shd w:val="clear" w:color="auto" w:fill="auto"/>
          </w:tcPr>
          <w:p w14:paraId="50B8605B" w14:textId="09800D7C" w:rsidR="0060175A" w:rsidRDefault="0060175A" w:rsidP="007E588B">
            <w:pPr>
              <w:spacing w:line="360" w:lineRule="auto"/>
            </w:pPr>
          </w:p>
        </w:tc>
      </w:tr>
      <w:tr w:rsidR="007E588B" w:rsidRPr="00846B76" w14:paraId="120BA28F" w14:textId="77777777" w:rsidTr="007E588B">
        <w:trPr>
          <w:trHeight w:val="630"/>
        </w:trPr>
        <w:tc>
          <w:tcPr>
            <w:tcW w:w="5000" w:type="pct"/>
            <w:gridSpan w:val="3"/>
            <w:shd w:val="clear" w:color="auto" w:fill="731F1C" w:themeFill="accent5"/>
          </w:tcPr>
          <w:p w14:paraId="39FF4BCC" w14:textId="77777777" w:rsidR="007E588B" w:rsidRPr="007E588B" w:rsidRDefault="007E588B" w:rsidP="007E588B">
            <w:pPr>
              <w:spacing w:before="240" w:line="360" w:lineRule="auto"/>
              <w:rPr>
                <w:b/>
              </w:rPr>
            </w:pPr>
            <w:r w:rsidRPr="007E588B">
              <w:rPr>
                <w:b/>
                <w:sz w:val="32"/>
              </w:rPr>
              <w:t>Payment</w:t>
            </w:r>
          </w:p>
        </w:tc>
      </w:tr>
      <w:tr w:rsidR="007E588B" w:rsidRPr="00846B76" w14:paraId="26DB53A3" w14:textId="77777777" w:rsidTr="00E62100">
        <w:trPr>
          <w:trHeight w:val="630"/>
        </w:trPr>
        <w:tc>
          <w:tcPr>
            <w:tcW w:w="5000" w:type="pct"/>
            <w:gridSpan w:val="3"/>
            <w:shd w:val="clear" w:color="auto" w:fill="auto"/>
          </w:tcPr>
          <w:p w14:paraId="63680C6F" w14:textId="77777777" w:rsidR="007E588B" w:rsidRPr="00974680" w:rsidRDefault="007E588B" w:rsidP="007E588B">
            <w:pPr>
              <w:spacing w:line="360" w:lineRule="auto"/>
            </w:pPr>
            <w:r w:rsidRPr="00974680">
              <w:t xml:space="preserve">Payment for camp can be made at the meet &amp; greet. </w:t>
            </w:r>
          </w:p>
          <w:p w14:paraId="29B1D8EA" w14:textId="77777777" w:rsidR="007E588B" w:rsidRPr="007E588B" w:rsidRDefault="007E588B" w:rsidP="007E588B">
            <w:pPr>
              <w:spacing w:line="360" w:lineRule="auto"/>
            </w:pPr>
            <w:r>
              <w:t xml:space="preserve">We accept cash, cheque, credit or debit. </w:t>
            </w:r>
            <w:r w:rsidRPr="007E588B">
              <w:rPr>
                <w:i/>
              </w:rPr>
              <w:t>Cheques made out to Tails &amp; Trails Country Pet Resort</w:t>
            </w:r>
            <w:r>
              <w:rPr>
                <w:i/>
              </w:rPr>
              <w:t>.</w:t>
            </w:r>
          </w:p>
        </w:tc>
      </w:tr>
      <w:tr w:rsidR="007E588B" w:rsidRPr="00846B76" w14:paraId="5B206672" w14:textId="77777777" w:rsidTr="00E62100">
        <w:trPr>
          <w:trHeight w:val="630"/>
        </w:trPr>
        <w:tc>
          <w:tcPr>
            <w:tcW w:w="5000" w:type="pct"/>
            <w:gridSpan w:val="3"/>
            <w:shd w:val="clear" w:color="auto" w:fill="auto"/>
          </w:tcPr>
          <w:p w14:paraId="47246AC2" w14:textId="5CBFEE64" w:rsidR="007E588B" w:rsidRDefault="00974680" w:rsidP="007E588B">
            <w:pPr>
              <w:spacing w:line="360" w:lineRule="auto"/>
            </w:pPr>
            <w:r>
              <w:t>Camp total: $2</w:t>
            </w:r>
            <w:r w:rsidR="00680A81">
              <w:t>80</w:t>
            </w:r>
            <w:r>
              <w:t xml:space="preserve"> (tax included)</w:t>
            </w:r>
          </w:p>
        </w:tc>
      </w:tr>
      <w:tr w:rsidR="007E588B" w:rsidRPr="00846B76" w14:paraId="7C4A88F3" w14:textId="77777777" w:rsidTr="00E62100">
        <w:trPr>
          <w:trHeight w:val="630"/>
        </w:trPr>
        <w:tc>
          <w:tcPr>
            <w:tcW w:w="5000" w:type="pct"/>
            <w:gridSpan w:val="3"/>
            <w:shd w:val="clear" w:color="auto" w:fill="auto"/>
          </w:tcPr>
          <w:p w14:paraId="050718AE" w14:textId="77777777" w:rsidR="007E588B" w:rsidRDefault="00974680" w:rsidP="00974680">
            <w:pPr>
              <w:spacing w:line="360" w:lineRule="auto"/>
            </w:pPr>
            <w:r>
              <w:t>Before/After Camp Care Total:</w:t>
            </w:r>
            <w:r>
              <w:rPr>
                <w:u w:val="single"/>
              </w:rPr>
              <w:t xml:space="preserve"> </w:t>
            </w:r>
            <w:r w:rsidRPr="00974680">
              <w:rPr>
                <w:u w:val="single"/>
              </w:rPr>
              <w:t xml:space="preserve"> </w:t>
            </w:r>
          </w:p>
        </w:tc>
      </w:tr>
      <w:tr w:rsidR="00B80254" w:rsidRPr="00846B76" w14:paraId="64D8A028" w14:textId="77777777" w:rsidTr="00E62100">
        <w:trPr>
          <w:trHeight w:val="80"/>
        </w:trPr>
        <w:tc>
          <w:tcPr>
            <w:tcW w:w="5000" w:type="pct"/>
            <w:gridSpan w:val="3"/>
            <w:shd w:val="clear" w:color="auto" w:fill="auto"/>
          </w:tcPr>
          <w:p w14:paraId="5274C5E4" w14:textId="77777777" w:rsidR="00B80254" w:rsidRPr="00846B76" w:rsidRDefault="00B80254" w:rsidP="00E62100">
            <w:pPr>
              <w:rPr>
                <w:rFonts w:asciiTheme="majorHAnsi" w:hAnsiTheme="majorHAnsi"/>
                <w:b/>
                <w:sz w:val="8"/>
              </w:rPr>
            </w:pPr>
          </w:p>
        </w:tc>
      </w:tr>
    </w:tbl>
    <w:p w14:paraId="658500AF" w14:textId="77777777" w:rsidR="00E62100" w:rsidRPr="00E677FE" w:rsidRDefault="00E62100" w:rsidP="00E677FE">
      <w:pPr>
        <w:spacing w:after="0"/>
        <w:rPr>
          <w:sz w:val="16"/>
          <w:szCs w:val="16"/>
        </w:rPr>
      </w:pPr>
    </w:p>
    <w:sectPr w:rsidR="00E62100" w:rsidRPr="00E677FE" w:rsidSect="002462F3">
      <w:head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A2C7C" w14:textId="77777777" w:rsidR="00F406A3" w:rsidRDefault="00F406A3" w:rsidP="00650259">
      <w:pPr>
        <w:spacing w:after="0" w:line="240" w:lineRule="auto"/>
      </w:pPr>
      <w:r>
        <w:separator/>
      </w:r>
    </w:p>
  </w:endnote>
  <w:endnote w:type="continuationSeparator" w:id="0">
    <w:p w14:paraId="1765A5D9" w14:textId="77777777" w:rsidR="00F406A3" w:rsidRDefault="00F406A3"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2AEF" w:usb1="4000207B" w:usb2="00000000" w:usb3="00000000" w:csb0="000001FF" w:csb1="00000000"/>
    <w:embedRegular r:id="rId1" w:fontKey="{E7EEF820-5DCE-4351-95BC-09A972034CF9}"/>
    <w:embedBold r:id="rId2" w:fontKey="{14DBF296-7CB0-4712-91E4-B4ED8A24376D}"/>
    <w:embedItalic r:id="rId3" w:fontKey="{90861DAF-5947-4D99-B64D-4DE56939313B}"/>
    <w:embedBoldItalic r:id="rId4" w:fontKey="{54928385-FE33-4045-A36B-21ED4779B7D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58911DDB-8FF5-49D1-96E7-84894FCE3AD0}"/>
    <w:embedBold r:id="rId6" w:fontKey="{82F181C8-47AF-43DB-A3E6-59C89CA8048A}"/>
    <w:embedItalic r:id="rId7" w:fontKey="{4B449C35-4001-4052-9579-3AC8667E8184}"/>
  </w:font>
  <w:font w:name="Consolas">
    <w:panose1 w:val="020B0609020204030204"/>
    <w:charset w:val="00"/>
    <w:family w:val="modern"/>
    <w:pitch w:val="fixed"/>
    <w:sig w:usb0="E00006FF" w:usb1="0000FCFF" w:usb2="00000001" w:usb3="00000000" w:csb0="0000019F" w:csb1="00000000"/>
    <w:embedRegular r:id="rId8" w:fontKey="{464ABB0A-4B2B-45D6-B8CC-E91FDBE0007F}"/>
  </w:font>
  <w:font w:name="Segoe UI">
    <w:panose1 w:val="020B0502040204020203"/>
    <w:charset w:val="00"/>
    <w:family w:val="swiss"/>
    <w:pitch w:val="variable"/>
    <w:sig w:usb0="E4002EFF" w:usb1="C000E47F" w:usb2="00000009" w:usb3="00000000" w:csb0="000001FF" w:csb1="00000000"/>
    <w:embedRegular r:id="rId9" w:fontKey="{389F062E-819A-4B9D-A01A-16C0E39E20B7}"/>
  </w:font>
  <w:font w:name="MS Gothic">
    <w:altName w:val="ＭＳ ゴシック"/>
    <w:panose1 w:val="020B0609070205080204"/>
    <w:charset w:val="80"/>
    <w:family w:val="modern"/>
    <w:pitch w:val="fixed"/>
    <w:sig w:usb0="E00002FF" w:usb1="6AC7FDFB" w:usb2="08000012" w:usb3="00000000" w:csb0="0002009F" w:csb1="00000000"/>
    <w:embedRegular r:id="rId10" w:subsetted="1" w:fontKey="{76C9C391-B43C-4F11-A349-F6B33B7D25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E8DD7" w14:textId="77777777" w:rsidR="00F406A3" w:rsidRDefault="00F406A3" w:rsidP="00650259">
      <w:pPr>
        <w:spacing w:after="0" w:line="240" w:lineRule="auto"/>
      </w:pPr>
      <w:r>
        <w:separator/>
      </w:r>
    </w:p>
  </w:footnote>
  <w:footnote w:type="continuationSeparator" w:id="0">
    <w:p w14:paraId="222EC6E8" w14:textId="77777777" w:rsidR="00F406A3" w:rsidRDefault="00F406A3"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731F1C" w:themeFill="accent5"/>
      <w:tblLook w:val="04A0" w:firstRow="1" w:lastRow="0" w:firstColumn="1" w:lastColumn="0" w:noHBand="0" w:noVBand="1"/>
    </w:tblPr>
    <w:tblGrid>
      <w:gridCol w:w="1686"/>
      <w:gridCol w:w="7674"/>
    </w:tblGrid>
    <w:tr w:rsidR="00731F26" w:rsidRPr="00731F26" w14:paraId="79242B07" w14:textId="77777777" w:rsidTr="00731F26">
      <w:trPr>
        <w:trHeight w:val="990"/>
      </w:trPr>
      <w:tc>
        <w:tcPr>
          <w:tcW w:w="1350" w:type="dxa"/>
          <w:shd w:val="clear" w:color="auto" w:fill="731F1C" w:themeFill="accent5"/>
          <w:vAlign w:val="center"/>
        </w:tcPr>
        <w:p w14:paraId="517E5C79" w14:textId="77777777" w:rsidR="00A95835" w:rsidRPr="00731F26" w:rsidRDefault="00D27C15" w:rsidP="00731F26">
          <w:pPr>
            <w:tabs>
              <w:tab w:val="center" w:pos="4680"/>
              <w:tab w:val="right" w:pos="9360"/>
            </w:tabs>
            <w:spacing w:after="0"/>
            <w:rPr>
              <w:rFonts w:ascii="Corbel" w:eastAsia="Calibri" w:hAnsi="Corbel" w:cs="Times New Roman"/>
              <w:b/>
              <w:noProof/>
              <w:color w:val="FFFFFF"/>
              <w:sz w:val="44"/>
              <w:szCs w:val="24"/>
            </w:rPr>
          </w:pPr>
          <w:r w:rsidRPr="00731F26">
            <w:rPr>
              <w:rFonts w:ascii="Corbel" w:eastAsia="Calibri" w:hAnsi="Corbel" w:cs="Times New Roman"/>
              <w:b/>
              <w:noProof/>
              <w:color w:val="FFFFFF"/>
              <w:sz w:val="44"/>
              <w:szCs w:val="24"/>
              <w:lang w:val="en-CA" w:eastAsia="en-CA"/>
            </w:rPr>
            <w:drawing>
              <wp:inline distT="0" distB="0" distL="0" distR="0" wp14:anchorId="3BDF0B1E" wp14:editId="76BA411B">
                <wp:extent cx="926275" cy="550953"/>
                <wp:effectExtent l="0" t="0" r="7620" b="1905"/>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40515" cy="559423"/>
                        </a:xfrm>
                        <a:prstGeom prst="rect">
                          <a:avLst/>
                        </a:prstGeom>
                        <a:ln>
                          <a:noFill/>
                        </a:ln>
                        <a:extLst>
                          <a:ext uri="{53640926-AAD7-44D8-BBD7-CCE9431645EC}">
                            <a14:shadowObscured xmlns:a14="http://schemas.microsoft.com/office/drawing/2010/main"/>
                          </a:ext>
                        </a:extLst>
                      </pic:spPr>
                    </pic:pic>
                  </a:graphicData>
                </a:graphic>
              </wp:inline>
            </w:drawing>
          </w:r>
        </w:p>
      </w:tc>
      <w:tc>
        <w:tcPr>
          <w:tcW w:w="8000" w:type="dxa"/>
          <w:shd w:val="clear" w:color="auto" w:fill="731F1C" w:themeFill="accent5"/>
          <w:vAlign w:val="center"/>
        </w:tcPr>
        <w:p w14:paraId="77AE69F7" w14:textId="499CD747" w:rsidR="00A95835" w:rsidRPr="00731F26" w:rsidRDefault="006E0C9F" w:rsidP="00887A35">
          <w:pPr>
            <w:spacing w:after="0"/>
            <w:rPr>
              <w:rFonts w:ascii="Corbel" w:eastAsia="Calibri" w:hAnsi="Corbel" w:cs="Times New Roman"/>
              <w:color w:val="FFFFFF"/>
              <w:sz w:val="44"/>
            </w:rPr>
          </w:pPr>
          <w:r>
            <w:rPr>
              <w:rFonts w:ascii="Corbel" w:eastAsia="Calibri" w:hAnsi="Corbel" w:cs="Times New Roman"/>
              <w:b/>
              <w:color w:val="FFFFFF"/>
              <w:sz w:val="44"/>
            </w:rPr>
            <w:t>Summer</w:t>
          </w:r>
          <w:r w:rsidR="00887A35">
            <w:rPr>
              <w:rFonts w:ascii="Corbel" w:eastAsia="Calibri" w:hAnsi="Corbel" w:cs="Times New Roman"/>
              <w:b/>
              <w:color w:val="FFFFFF"/>
              <w:sz w:val="44"/>
            </w:rPr>
            <w:t xml:space="preserve"> Day Camp 2019</w:t>
          </w:r>
        </w:p>
      </w:tc>
    </w:tr>
  </w:tbl>
  <w:p w14:paraId="7B93A6F2"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A74"/>
    <w:rsid w:val="00052382"/>
    <w:rsid w:val="0006568A"/>
    <w:rsid w:val="00076F0F"/>
    <w:rsid w:val="00084253"/>
    <w:rsid w:val="000D1F49"/>
    <w:rsid w:val="001727CA"/>
    <w:rsid w:val="001C4A3D"/>
    <w:rsid w:val="002462F3"/>
    <w:rsid w:val="002C56E6"/>
    <w:rsid w:val="00346DE2"/>
    <w:rsid w:val="00361E11"/>
    <w:rsid w:val="003B4744"/>
    <w:rsid w:val="003F0847"/>
    <w:rsid w:val="0040090B"/>
    <w:rsid w:val="0040472A"/>
    <w:rsid w:val="0046302A"/>
    <w:rsid w:val="00487D2D"/>
    <w:rsid w:val="004D5D62"/>
    <w:rsid w:val="005112D0"/>
    <w:rsid w:val="00577E06"/>
    <w:rsid w:val="005A3BF7"/>
    <w:rsid w:val="005F2035"/>
    <w:rsid w:val="005F7990"/>
    <w:rsid w:val="0060175A"/>
    <w:rsid w:val="0063739C"/>
    <w:rsid w:val="00650259"/>
    <w:rsid w:val="00662E73"/>
    <w:rsid w:val="00680A81"/>
    <w:rsid w:val="006E0C9F"/>
    <w:rsid w:val="006E629B"/>
    <w:rsid w:val="00731F26"/>
    <w:rsid w:val="00760D65"/>
    <w:rsid w:val="00770F25"/>
    <w:rsid w:val="007A35A8"/>
    <w:rsid w:val="007B0A85"/>
    <w:rsid w:val="007C6A52"/>
    <w:rsid w:val="007E588B"/>
    <w:rsid w:val="0082043E"/>
    <w:rsid w:val="00887A35"/>
    <w:rsid w:val="008E203A"/>
    <w:rsid w:val="0091229C"/>
    <w:rsid w:val="00940E73"/>
    <w:rsid w:val="00974680"/>
    <w:rsid w:val="0098597D"/>
    <w:rsid w:val="009F619A"/>
    <w:rsid w:val="009F6DDE"/>
    <w:rsid w:val="00A07415"/>
    <w:rsid w:val="00A370A8"/>
    <w:rsid w:val="00A65D5E"/>
    <w:rsid w:val="00A95835"/>
    <w:rsid w:val="00B25CE8"/>
    <w:rsid w:val="00B80254"/>
    <w:rsid w:val="00B867CD"/>
    <w:rsid w:val="00BB4CF3"/>
    <w:rsid w:val="00BD4753"/>
    <w:rsid w:val="00BD5CB1"/>
    <w:rsid w:val="00BE62EE"/>
    <w:rsid w:val="00C003BA"/>
    <w:rsid w:val="00C00A74"/>
    <w:rsid w:val="00C46878"/>
    <w:rsid w:val="00CB4A51"/>
    <w:rsid w:val="00CD0247"/>
    <w:rsid w:val="00CD4532"/>
    <w:rsid w:val="00CD47B0"/>
    <w:rsid w:val="00CE6104"/>
    <w:rsid w:val="00CE7918"/>
    <w:rsid w:val="00D16163"/>
    <w:rsid w:val="00D27C15"/>
    <w:rsid w:val="00DB3FAD"/>
    <w:rsid w:val="00E5695E"/>
    <w:rsid w:val="00E61C09"/>
    <w:rsid w:val="00E62100"/>
    <w:rsid w:val="00E677FE"/>
    <w:rsid w:val="00EB3B58"/>
    <w:rsid w:val="00EB563B"/>
    <w:rsid w:val="00EC7359"/>
    <w:rsid w:val="00EE3054"/>
    <w:rsid w:val="00F00606"/>
    <w:rsid w:val="00F01256"/>
    <w:rsid w:val="00F10E49"/>
    <w:rsid w:val="00F17971"/>
    <w:rsid w:val="00F406A3"/>
    <w:rsid w:val="00F62A1B"/>
    <w:rsid w:val="00FB60D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EB4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BalloonText">
    <w:name w:val="Balloon Text"/>
    <w:basedOn w:val="Normal"/>
    <w:link w:val="BalloonTextChar"/>
    <w:uiPriority w:val="99"/>
    <w:semiHidden/>
    <w:unhideWhenUsed/>
    <w:rsid w:val="006E0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C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tbuy\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D13375E72C454FADCD1E33CF0247BB"/>
        <w:category>
          <w:name w:val="General"/>
          <w:gallery w:val="placeholder"/>
        </w:category>
        <w:types>
          <w:type w:val="bbPlcHdr"/>
        </w:types>
        <w:behaviors>
          <w:behavior w:val="content"/>
        </w:behaviors>
        <w:guid w:val="{7E5786CF-005D-4D6F-A0C8-0B038222A3DD}"/>
      </w:docPartPr>
      <w:docPartBody>
        <w:p w:rsidR="000572B7" w:rsidRDefault="000572B7">
          <w:pPr>
            <w:pStyle w:val="19D13375E72C454FADCD1E33CF0247BB"/>
          </w:pPr>
          <w:r w:rsidRPr="00346DE2">
            <w:t>First Name</w:t>
          </w:r>
        </w:p>
      </w:docPartBody>
    </w:docPart>
    <w:docPart>
      <w:docPartPr>
        <w:name w:val="F2115F45A2C64CAAB99D47D9CD5481D6"/>
        <w:category>
          <w:name w:val="General"/>
          <w:gallery w:val="placeholder"/>
        </w:category>
        <w:types>
          <w:type w:val="bbPlcHdr"/>
        </w:types>
        <w:behaviors>
          <w:behavior w:val="content"/>
        </w:behaviors>
        <w:guid w:val="{B4688765-AD6D-4326-BC84-D85FAB9DB80E}"/>
      </w:docPartPr>
      <w:docPartBody>
        <w:p w:rsidR="000572B7" w:rsidRDefault="000572B7">
          <w:pPr>
            <w:pStyle w:val="F2115F45A2C64CAAB99D47D9CD5481D6"/>
          </w:pPr>
          <w:r w:rsidRPr="00346DE2">
            <w:t>Last Name</w:t>
          </w:r>
        </w:p>
      </w:docPartBody>
    </w:docPart>
    <w:docPart>
      <w:docPartPr>
        <w:name w:val="7301C395BED44D04BFC4BE9312606D0B"/>
        <w:category>
          <w:name w:val="General"/>
          <w:gallery w:val="placeholder"/>
        </w:category>
        <w:types>
          <w:type w:val="bbPlcHdr"/>
        </w:types>
        <w:behaviors>
          <w:behavior w:val="content"/>
        </w:behaviors>
        <w:guid w:val="{DE9EC236-B5B1-4C15-B487-CF643B2BC680}"/>
      </w:docPartPr>
      <w:docPartBody>
        <w:p w:rsidR="000572B7" w:rsidRDefault="000572B7">
          <w:pPr>
            <w:pStyle w:val="7301C395BED44D04BFC4BE9312606D0B"/>
          </w:pPr>
          <w:r w:rsidRPr="00346DE2">
            <w:t>Address</w:t>
          </w:r>
        </w:p>
      </w:docPartBody>
    </w:docPart>
    <w:docPart>
      <w:docPartPr>
        <w:name w:val="A72367AE7E744F03B92E0704960E6EB7"/>
        <w:category>
          <w:name w:val="General"/>
          <w:gallery w:val="placeholder"/>
        </w:category>
        <w:types>
          <w:type w:val="bbPlcHdr"/>
        </w:types>
        <w:behaviors>
          <w:behavior w:val="content"/>
        </w:behaviors>
        <w:guid w:val="{8EC9D1EB-2BD6-4214-AD26-910991E9AFDC}"/>
      </w:docPartPr>
      <w:docPartBody>
        <w:p w:rsidR="000572B7" w:rsidRDefault="000572B7">
          <w:pPr>
            <w:pStyle w:val="A72367AE7E744F03B92E0704960E6EB7"/>
          </w:pPr>
          <w:r w:rsidRPr="00346DE2">
            <w:t>Email</w:t>
          </w:r>
        </w:p>
      </w:docPartBody>
    </w:docPart>
    <w:docPart>
      <w:docPartPr>
        <w:name w:val="F8A8011A387D45D4AB9F4A6A2A9B411B"/>
        <w:category>
          <w:name w:val="General"/>
          <w:gallery w:val="placeholder"/>
        </w:category>
        <w:types>
          <w:type w:val="bbPlcHdr"/>
        </w:types>
        <w:behaviors>
          <w:behavior w:val="content"/>
        </w:behaviors>
        <w:guid w:val="{46C6EC05-75C8-4575-9C65-FFD33A3A3216}"/>
      </w:docPartPr>
      <w:docPartBody>
        <w:p w:rsidR="000572B7" w:rsidRDefault="00532936" w:rsidP="00532936">
          <w:pPr>
            <w:pStyle w:val="F8A8011A387D45D4AB9F4A6A2A9B411B"/>
          </w:pPr>
          <w:r w:rsidRPr="00346DE2">
            <w:t>Address</w:t>
          </w:r>
        </w:p>
      </w:docPartBody>
    </w:docPart>
    <w:docPart>
      <w:docPartPr>
        <w:name w:val="115C58147D504016AEE2C324773FB026"/>
        <w:category>
          <w:name w:val="General"/>
          <w:gallery w:val="placeholder"/>
        </w:category>
        <w:types>
          <w:type w:val="bbPlcHdr"/>
        </w:types>
        <w:behaviors>
          <w:behavior w:val="content"/>
        </w:behaviors>
        <w:guid w:val="{C6C6628A-84B4-4196-BC9F-7E95D40C2DF5}"/>
      </w:docPartPr>
      <w:docPartBody>
        <w:p w:rsidR="000572B7" w:rsidRDefault="00532936" w:rsidP="00532936">
          <w:pPr>
            <w:pStyle w:val="115C58147D504016AEE2C324773FB026"/>
          </w:pPr>
          <w:r w:rsidRPr="00346DE2">
            <w:t>City/State/Zip</w:t>
          </w:r>
        </w:p>
      </w:docPartBody>
    </w:docPart>
    <w:docPart>
      <w:docPartPr>
        <w:name w:val="6D76FB0814374CFEB8261FEADFCC3F68"/>
        <w:category>
          <w:name w:val="General"/>
          <w:gallery w:val="placeholder"/>
        </w:category>
        <w:types>
          <w:type w:val="bbPlcHdr"/>
        </w:types>
        <w:behaviors>
          <w:behavior w:val="content"/>
        </w:behaviors>
        <w:guid w:val="{DFCD00C6-3F71-461D-9C9B-E48B793C87B7}"/>
      </w:docPartPr>
      <w:docPartBody>
        <w:p w:rsidR="003B05CF" w:rsidRDefault="00A968C8">
          <w:pPr>
            <w:pStyle w:val="6D76FB0814374CFEB8261FEADFCC3F68"/>
          </w:pPr>
          <w:r w:rsidRPr="00346DE2">
            <w:t>Home Phone</w:t>
          </w:r>
        </w:p>
      </w:docPartBody>
    </w:docPart>
    <w:docPart>
      <w:docPartPr>
        <w:name w:val="923A098BE52F433EA150B624600EE73F"/>
        <w:category>
          <w:name w:val="General"/>
          <w:gallery w:val="placeholder"/>
        </w:category>
        <w:types>
          <w:type w:val="bbPlcHdr"/>
        </w:types>
        <w:behaviors>
          <w:behavior w:val="content"/>
        </w:behaviors>
        <w:guid w:val="{579ED676-B4B6-4BD1-A57A-245AD3B0E85D}"/>
      </w:docPartPr>
      <w:docPartBody>
        <w:p w:rsidR="003B05CF" w:rsidRDefault="00A968C8">
          <w:pPr>
            <w:pStyle w:val="923A098BE52F433EA150B624600EE73F"/>
          </w:pPr>
          <w:r w:rsidRPr="00346DE2">
            <w:t>Cell 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936"/>
    <w:rsid w:val="000572B7"/>
    <w:rsid w:val="003B05CF"/>
    <w:rsid w:val="00532936"/>
    <w:rsid w:val="009D2E8C"/>
    <w:rsid w:val="00A968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D13375E72C454FADCD1E33CF0247BB">
    <w:name w:val="19D13375E72C454FADCD1E33CF0247BB"/>
  </w:style>
  <w:style w:type="paragraph" w:customStyle="1" w:styleId="F2115F45A2C64CAAB99D47D9CD5481D6">
    <w:name w:val="F2115F45A2C64CAAB99D47D9CD5481D6"/>
  </w:style>
  <w:style w:type="paragraph" w:customStyle="1" w:styleId="7301C395BED44D04BFC4BE9312606D0B">
    <w:name w:val="7301C395BED44D04BFC4BE9312606D0B"/>
  </w:style>
  <w:style w:type="paragraph" w:customStyle="1" w:styleId="B6E68D19D0CF4ACB98BDFE34F530F3F3">
    <w:name w:val="B6E68D19D0CF4ACB98BDFE34F530F3F3"/>
  </w:style>
  <w:style w:type="paragraph" w:customStyle="1" w:styleId="E754F2C306774966A03176A69011208F">
    <w:name w:val="E754F2C306774966A03176A69011208F"/>
  </w:style>
  <w:style w:type="paragraph" w:customStyle="1" w:styleId="D8DC8113212446CE8E2846D16AE9FE7E">
    <w:name w:val="D8DC8113212446CE8E2846D16AE9FE7E"/>
  </w:style>
  <w:style w:type="paragraph" w:customStyle="1" w:styleId="A72367AE7E744F03B92E0704960E6EB7">
    <w:name w:val="A72367AE7E744F03B92E0704960E6EB7"/>
  </w:style>
  <w:style w:type="paragraph" w:customStyle="1" w:styleId="0598B4B5A4BF4139A5AC345204AC3FED">
    <w:name w:val="0598B4B5A4BF4139A5AC345204AC3FED"/>
  </w:style>
  <w:style w:type="paragraph" w:customStyle="1" w:styleId="459905A080EC4C6FAC7023C8DA412D68">
    <w:name w:val="459905A080EC4C6FAC7023C8DA412D68"/>
  </w:style>
  <w:style w:type="paragraph" w:customStyle="1" w:styleId="B697477D107F4DE397520B99EDC4C9D4">
    <w:name w:val="B697477D107F4DE397520B99EDC4C9D4"/>
  </w:style>
  <w:style w:type="paragraph" w:customStyle="1" w:styleId="522C6CBFA6F84098AC9A12B04A15C2EC">
    <w:name w:val="522C6CBFA6F84098AC9A12B04A15C2EC"/>
  </w:style>
  <w:style w:type="paragraph" w:customStyle="1" w:styleId="46E3B7BC48FF42F981FE9850670CB4BF">
    <w:name w:val="46E3B7BC48FF42F981FE9850670CB4BF"/>
  </w:style>
  <w:style w:type="paragraph" w:customStyle="1" w:styleId="BF56DA79D59A4031B58482E02FAE7965">
    <w:name w:val="BF56DA79D59A4031B58482E02FAE7965"/>
  </w:style>
  <w:style w:type="paragraph" w:customStyle="1" w:styleId="AF4D490897F64C42880FD311CC965369">
    <w:name w:val="AF4D490897F64C42880FD311CC965369"/>
  </w:style>
  <w:style w:type="paragraph" w:customStyle="1" w:styleId="BEDF22276BAB42458E457CCF2FA8EE90">
    <w:name w:val="BEDF22276BAB42458E457CCF2FA8EE90"/>
  </w:style>
  <w:style w:type="paragraph" w:customStyle="1" w:styleId="0F13D852F072471784C28A073146FA22">
    <w:name w:val="0F13D852F072471784C28A073146FA22"/>
  </w:style>
  <w:style w:type="paragraph" w:customStyle="1" w:styleId="3062FA1728F544B395D479FD8DAA391F">
    <w:name w:val="3062FA1728F544B395D479FD8DAA391F"/>
  </w:style>
  <w:style w:type="paragraph" w:customStyle="1" w:styleId="C29E0854F06348D1BB99DB2F5313CA9C">
    <w:name w:val="C29E0854F06348D1BB99DB2F5313CA9C"/>
  </w:style>
  <w:style w:type="paragraph" w:customStyle="1" w:styleId="691E799B7F624DA4BBCB464BEFDBF40D">
    <w:name w:val="691E799B7F624DA4BBCB464BEFDBF40D"/>
  </w:style>
  <w:style w:type="paragraph" w:customStyle="1" w:styleId="2A9068CE9D214458A14462165B906B49">
    <w:name w:val="2A9068CE9D214458A14462165B906B49"/>
  </w:style>
  <w:style w:type="paragraph" w:customStyle="1" w:styleId="3DA7E75DE1B84739B085F66A2F1C1F30">
    <w:name w:val="3DA7E75DE1B84739B085F66A2F1C1F30"/>
  </w:style>
  <w:style w:type="paragraph" w:customStyle="1" w:styleId="813C9ED7DFB54903A435D8A1C8B3E63A">
    <w:name w:val="813C9ED7DFB54903A435D8A1C8B3E63A"/>
  </w:style>
  <w:style w:type="paragraph" w:customStyle="1" w:styleId="4FF95D65A11B4430BA028A00D0140A8A">
    <w:name w:val="4FF95D65A11B4430BA028A00D0140A8A"/>
  </w:style>
  <w:style w:type="paragraph" w:customStyle="1" w:styleId="FD33875FC0824FCF97CC00B8FE21E39E">
    <w:name w:val="FD33875FC0824FCF97CC00B8FE21E39E"/>
    <w:rsid w:val="00532936"/>
  </w:style>
  <w:style w:type="paragraph" w:customStyle="1" w:styleId="128DF4ABCC74446984A856A9AE910C14">
    <w:name w:val="128DF4ABCC74446984A856A9AE910C14"/>
    <w:rsid w:val="00532936"/>
  </w:style>
  <w:style w:type="paragraph" w:customStyle="1" w:styleId="E4173F6A6129423D8801655652EF4096">
    <w:name w:val="E4173F6A6129423D8801655652EF4096"/>
    <w:rsid w:val="00532936"/>
  </w:style>
  <w:style w:type="paragraph" w:customStyle="1" w:styleId="557FB77075F044FA8DFC0607006EDACE">
    <w:name w:val="557FB77075F044FA8DFC0607006EDACE"/>
    <w:rsid w:val="00532936"/>
  </w:style>
  <w:style w:type="paragraph" w:customStyle="1" w:styleId="9959A1F1425D4378A22AFF20646A9420">
    <w:name w:val="9959A1F1425D4378A22AFF20646A9420"/>
    <w:rsid w:val="00532936"/>
  </w:style>
  <w:style w:type="paragraph" w:customStyle="1" w:styleId="E3593EB72F96498AAE619693DFEE26B0">
    <w:name w:val="E3593EB72F96498AAE619693DFEE26B0"/>
    <w:rsid w:val="00532936"/>
  </w:style>
  <w:style w:type="paragraph" w:customStyle="1" w:styleId="7D2D5BFBD9CB47AEB3B55E917367B8FE">
    <w:name w:val="7D2D5BFBD9CB47AEB3B55E917367B8FE"/>
    <w:rsid w:val="00532936"/>
  </w:style>
  <w:style w:type="paragraph" w:customStyle="1" w:styleId="3C17B72B765F4E88A9A3CA84C136701E">
    <w:name w:val="3C17B72B765F4E88A9A3CA84C136701E"/>
    <w:rsid w:val="00532936"/>
  </w:style>
  <w:style w:type="paragraph" w:customStyle="1" w:styleId="94B9B2DB5A274CA7A0EF7535A485669B">
    <w:name w:val="94B9B2DB5A274CA7A0EF7535A485669B"/>
    <w:rsid w:val="00532936"/>
  </w:style>
  <w:style w:type="paragraph" w:customStyle="1" w:styleId="ECEBC6DBB09146F286930E30E866DDA0">
    <w:name w:val="ECEBC6DBB09146F286930E30E866DDA0"/>
    <w:rsid w:val="00532936"/>
  </w:style>
  <w:style w:type="paragraph" w:customStyle="1" w:styleId="7774A947D47147F6A47B79025C554659">
    <w:name w:val="7774A947D47147F6A47B79025C554659"/>
    <w:rsid w:val="00532936"/>
  </w:style>
  <w:style w:type="paragraph" w:customStyle="1" w:styleId="3900FF97A78445268F4E2969C16FA3A3">
    <w:name w:val="3900FF97A78445268F4E2969C16FA3A3"/>
    <w:rsid w:val="00532936"/>
  </w:style>
  <w:style w:type="paragraph" w:customStyle="1" w:styleId="0C7FC6F8B5A54CB29C19084539FC8E9E">
    <w:name w:val="0C7FC6F8B5A54CB29C19084539FC8E9E"/>
    <w:rsid w:val="00532936"/>
  </w:style>
  <w:style w:type="paragraph" w:customStyle="1" w:styleId="8175B55B7AD345D3A2A76EC64C08775A">
    <w:name w:val="8175B55B7AD345D3A2A76EC64C08775A"/>
    <w:rsid w:val="00532936"/>
  </w:style>
  <w:style w:type="paragraph" w:customStyle="1" w:styleId="F6130538DA9C49249BE0ACA6909CE9B8">
    <w:name w:val="F6130538DA9C49249BE0ACA6909CE9B8"/>
    <w:rsid w:val="00532936"/>
  </w:style>
  <w:style w:type="paragraph" w:customStyle="1" w:styleId="F32FBCBE15204811B4ECCB0E6303FB4F">
    <w:name w:val="F32FBCBE15204811B4ECCB0E6303FB4F"/>
    <w:rsid w:val="00532936"/>
  </w:style>
  <w:style w:type="paragraph" w:customStyle="1" w:styleId="5B2B00F0FC6549D1914924D7EAC98E4B">
    <w:name w:val="5B2B00F0FC6549D1914924D7EAC98E4B"/>
    <w:rsid w:val="00532936"/>
  </w:style>
  <w:style w:type="paragraph" w:customStyle="1" w:styleId="AE7DF35CEBD84A45A0E11ADF69489822">
    <w:name w:val="AE7DF35CEBD84A45A0E11ADF69489822"/>
    <w:rsid w:val="00532936"/>
  </w:style>
  <w:style w:type="paragraph" w:customStyle="1" w:styleId="86CF15E03DB64BDEB4B5AC738A10F6B7">
    <w:name w:val="86CF15E03DB64BDEB4B5AC738A10F6B7"/>
    <w:rsid w:val="00532936"/>
  </w:style>
  <w:style w:type="paragraph" w:customStyle="1" w:styleId="052BB808D0134286BA89C190E1D03E00">
    <w:name w:val="052BB808D0134286BA89C190E1D03E00"/>
    <w:rsid w:val="00532936"/>
  </w:style>
  <w:style w:type="paragraph" w:customStyle="1" w:styleId="89B936099E16476FB6BA32527AAE0528">
    <w:name w:val="89B936099E16476FB6BA32527AAE0528"/>
    <w:rsid w:val="00532936"/>
  </w:style>
  <w:style w:type="paragraph" w:customStyle="1" w:styleId="32FAFB4A77894C83ADC0816DA2645A9C">
    <w:name w:val="32FAFB4A77894C83ADC0816DA2645A9C"/>
    <w:rsid w:val="00532936"/>
  </w:style>
  <w:style w:type="paragraph" w:customStyle="1" w:styleId="6D6552AB529540E99176197A4E35DA32">
    <w:name w:val="6D6552AB529540E99176197A4E35DA32"/>
    <w:rsid w:val="00532936"/>
  </w:style>
  <w:style w:type="paragraph" w:customStyle="1" w:styleId="64B4499C6726476CA1F0B50C41F36B76">
    <w:name w:val="64B4499C6726476CA1F0B50C41F36B76"/>
    <w:rsid w:val="00532936"/>
  </w:style>
  <w:style w:type="paragraph" w:customStyle="1" w:styleId="0C55962BBD964705B8320AA41B7E9B3D">
    <w:name w:val="0C55962BBD964705B8320AA41B7E9B3D"/>
    <w:rsid w:val="00532936"/>
  </w:style>
  <w:style w:type="paragraph" w:customStyle="1" w:styleId="8103465D7E3F402B847B79139ED6E547">
    <w:name w:val="8103465D7E3F402B847B79139ED6E547"/>
    <w:rsid w:val="00532936"/>
  </w:style>
  <w:style w:type="paragraph" w:customStyle="1" w:styleId="24FB4DA7C849474E9087DD0FFB9008B2">
    <w:name w:val="24FB4DA7C849474E9087DD0FFB9008B2"/>
    <w:rsid w:val="00532936"/>
  </w:style>
  <w:style w:type="paragraph" w:customStyle="1" w:styleId="A313324AB5E44187A05487649C30E181">
    <w:name w:val="A313324AB5E44187A05487649C30E181"/>
    <w:rsid w:val="00532936"/>
  </w:style>
  <w:style w:type="paragraph" w:customStyle="1" w:styleId="F8A8011A387D45D4AB9F4A6A2A9B411B">
    <w:name w:val="F8A8011A387D45D4AB9F4A6A2A9B411B"/>
    <w:rsid w:val="00532936"/>
  </w:style>
  <w:style w:type="paragraph" w:customStyle="1" w:styleId="115C58147D504016AEE2C324773FB026">
    <w:name w:val="115C58147D504016AEE2C324773FB026"/>
    <w:rsid w:val="00532936"/>
  </w:style>
  <w:style w:type="paragraph" w:customStyle="1" w:styleId="19A3CC47EB064D06AFB883303EB0B272">
    <w:name w:val="19A3CC47EB064D06AFB883303EB0B272"/>
    <w:rsid w:val="00532936"/>
  </w:style>
  <w:style w:type="paragraph" w:customStyle="1" w:styleId="6C7D12924C8D4AC39ED479414542503C">
    <w:name w:val="6C7D12924C8D4AC39ED479414542503C"/>
    <w:rsid w:val="00532936"/>
  </w:style>
  <w:style w:type="paragraph" w:customStyle="1" w:styleId="D8CC7C600EDA4EB08836551DFCFD4F7E">
    <w:name w:val="D8CC7C600EDA4EB08836551DFCFD4F7E"/>
    <w:rsid w:val="00532936"/>
  </w:style>
  <w:style w:type="paragraph" w:customStyle="1" w:styleId="BFBB6FE2DEDB4B81B3BBE6CF99D1FCDD">
    <w:name w:val="BFBB6FE2DEDB4B81B3BBE6CF99D1FCDD"/>
    <w:rsid w:val="00532936"/>
  </w:style>
  <w:style w:type="paragraph" w:customStyle="1" w:styleId="D20F260CD97843789CE09AD1EE01FC2D">
    <w:name w:val="D20F260CD97843789CE09AD1EE01FC2D"/>
    <w:rsid w:val="00532936"/>
  </w:style>
  <w:style w:type="paragraph" w:customStyle="1" w:styleId="D193F25C967B4EA8AABF907337446B3B">
    <w:name w:val="D193F25C967B4EA8AABF907337446B3B"/>
    <w:rsid w:val="00532936"/>
  </w:style>
  <w:style w:type="paragraph" w:customStyle="1" w:styleId="E7F11D209DE348F583265FD843E83529">
    <w:name w:val="E7F11D209DE348F583265FD843E83529"/>
    <w:rsid w:val="00532936"/>
  </w:style>
  <w:style w:type="paragraph" w:customStyle="1" w:styleId="FA61F5CE6A474C9E8C95A8F5CAE3E063">
    <w:name w:val="FA61F5CE6A474C9E8C95A8F5CAE3E063"/>
    <w:rsid w:val="00532936"/>
  </w:style>
  <w:style w:type="paragraph" w:customStyle="1" w:styleId="94F4D5361AE0404898CAA4275F6214EF">
    <w:name w:val="94F4D5361AE0404898CAA4275F6214EF"/>
    <w:rsid w:val="00532936"/>
  </w:style>
  <w:style w:type="paragraph" w:customStyle="1" w:styleId="8DCA269CB4A94D1FA9CA3805C113FB6F">
    <w:name w:val="8DCA269CB4A94D1FA9CA3805C113FB6F"/>
    <w:rsid w:val="00532936"/>
  </w:style>
  <w:style w:type="paragraph" w:customStyle="1" w:styleId="64A4C5E612434202B0F88674B78549B8">
    <w:name w:val="64A4C5E612434202B0F88674B78549B8"/>
    <w:rsid w:val="00532936"/>
  </w:style>
  <w:style w:type="paragraph" w:customStyle="1" w:styleId="E014B41E26974F34BA39DDFDC75AD768">
    <w:name w:val="E014B41E26974F34BA39DDFDC75AD768"/>
    <w:rsid w:val="00532936"/>
  </w:style>
  <w:style w:type="paragraph" w:customStyle="1" w:styleId="A8D24E7957BD42A7A52929411B9CD99A">
    <w:name w:val="A8D24E7957BD42A7A52929411B9CD99A"/>
    <w:rsid w:val="00532936"/>
  </w:style>
  <w:style w:type="paragraph" w:customStyle="1" w:styleId="FD3080C087E34F88876EA01A54267928">
    <w:name w:val="FD3080C087E34F88876EA01A54267928"/>
    <w:rsid w:val="00532936"/>
  </w:style>
  <w:style w:type="paragraph" w:customStyle="1" w:styleId="1D74EC91D769432795784231C3E1CE9B">
    <w:name w:val="1D74EC91D769432795784231C3E1CE9B"/>
    <w:rsid w:val="00532936"/>
  </w:style>
  <w:style w:type="paragraph" w:customStyle="1" w:styleId="FFE17C3411B949B192D9319E585479EF">
    <w:name w:val="FFE17C3411B949B192D9319E585479EF"/>
    <w:rsid w:val="00532936"/>
  </w:style>
  <w:style w:type="paragraph" w:customStyle="1" w:styleId="B86FEB46B7574ABDAB99C0755DA1A52C">
    <w:name w:val="B86FEB46B7574ABDAB99C0755DA1A52C"/>
    <w:rsid w:val="00532936"/>
  </w:style>
  <w:style w:type="paragraph" w:customStyle="1" w:styleId="CA2A5FA4A52944A5920F9A561730509B">
    <w:name w:val="CA2A5FA4A52944A5920F9A561730509B"/>
    <w:rsid w:val="00532936"/>
  </w:style>
  <w:style w:type="paragraph" w:customStyle="1" w:styleId="9DDB1276B42D48CBBDD86B80F5222663">
    <w:name w:val="9DDB1276B42D48CBBDD86B80F5222663"/>
    <w:rsid w:val="00532936"/>
  </w:style>
  <w:style w:type="paragraph" w:customStyle="1" w:styleId="58491D17DC46425E85AE787F2B0AB201">
    <w:name w:val="58491D17DC46425E85AE787F2B0AB201"/>
    <w:rsid w:val="00532936"/>
  </w:style>
  <w:style w:type="paragraph" w:customStyle="1" w:styleId="BECE19B558DD4D2F8579F09098395962">
    <w:name w:val="BECE19B558DD4D2F8579F09098395962"/>
    <w:rsid w:val="00532936"/>
  </w:style>
  <w:style w:type="paragraph" w:customStyle="1" w:styleId="498BBDEA2E7E456BB76B3250984184DD">
    <w:name w:val="498BBDEA2E7E456BB76B3250984184DD"/>
    <w:rsid w:val="00532936"/>
  </w:style>
  <w:style w:type="paragraph" w:customStyle="1" w:styleId="F6841AC5A53C4952858D1AFE92646FD7">
    <w:name w:val="F6841AC5A53C4952858D1AFE92646FD7"/>
    <w:rsid w:val="00532936"/>
  </w:style>
  <w:style w:type="paragraph" w:customStyle="1" w:styleId="5E1D7D8B462447058704E873997AC584">
    <w:name w:val="5E1D7D8B462447058704E873997AC584"/>
    <w:rsid w:val="00532936"/>
  </w:style>
  <w:style w:type="paragraph" w:customStyle="1" w:styleId="B3C93CE81DEC41758A28D4874BED060E">
    <w:name w:val="B3C93CE81DEC41758A28D4874BED060E"/>
    <w:rsid w:val="00532936"/>
  </w:style>
  <w:style w:type="paragraph" w:customStyle="1" w:styleId="4FEEA6AC968A4BC397258556C28480A4">
    <w:name w:val="4FEEA6AC968A4BC397258556C28480A4"/>
    <w:rsid w:val="00532936"/>
  </w:style>
  <w:style w:type="paragraph" w:customStyle="1" w:styleId="2BA0A182D0A5401290D9FEF48A29A03D">
    <w:name w:val="2BA0A182D0A5401290D9FEF48A29A03D"/>
    <w:rsid w:val="00532936"/>
  </w:style>
  <w:style w:type="paragraph" w:customStyle="1" w:styleId="FE730E0835CA4A9F93C4CF190DAA3C12">
    <w:name w:val="FE730E0835CA4A9F93C4CF190DAA3C12"/>
    <w:rsid w:val="00532936"/>
  </w:style>
  <w:style w:type="paragraph" w:customStyle="1" w:styleId="AAFD8EF6F81E4E6E8EBE81FAE6D24C4F">
    <w:name w:val="AAFD8EF6F81E4E6E8EBE81FAE6D24C4F"/>
    <w:rsid w:val="00532936"/>
  </w:style>
  <w:style w:type="paragraph" w:customStyle="1" w:styleId="F9249CDA828446A0883281B8EA83041F">
    <w:name w:val="F9249CDA828446A0883281B8EA83041F"/>
    <w:rsid w:val="00532936"/>
  </w:style>
  <w:style w:type="paragraph" w:customStyle="1" w:styleId="38BE366099B441A5B1E76DC0DA8A579C">
    <w:name w:val="38BE366099B441A5B1E76DC0DA8A579C"/>
    <w:rsid w:val="00532936"/>
  </w:style>
  <w:style w:type="paragraph" w:customStyle="1" w:styleId="C8E28E396ABC49BFA96AADFC6130F324">
    <w:name w:val="C8E28E396ABC49BFA96AADFC6130F324"/>
    <w:rsid w:val="00532936"/>
  </w:style>
  <w:style w:type="paragraph" w:customStyle="1" w:styleId="CD2A8477497F44AAAC1E010F29E86E9E">
    <w:name w:val="CD2A8477497F44AAAC1E010F29E86E9E"/>
    <w:rsid w:val="00532936"/>
  </w:style>
  <w:style w:type="paragraph" w:customStyle="1" w:styleId="AC3E95DE00B24284ABEDC552057C101C">
    <w:name w:val="AC3E95DE00B24284ABEDC552057C101C"/>
    <w:rsid w:val="00532936"/>
  </w:style>
  <w:style w:type="paragraph" w:customStyle="1" w:styleId="FD9D83368A064672988FDCC5BE91CAED">
    <w:name w:val="FD9D83368A064672988FDCC5BE91CAED"/>
    <w:rsid w:val="00532936"/>
  </w:style>
  <w:style w:type="paragraph" w:customStyle="1" w:styleId="E17DF66F6F8C49EFB22723C769F3E0A1">
    <w:name w:val="E17DF66F6F8C49EFB22723C769F3E0A1"/>
    <w:rsid w:val="00532936"/>
  </w:style>
  <w:style w:type="paragraph" w:customStyle="1" w:styleId="B2989EC4511442148FF921D087C3D75F">
    <w:name w:val="B2989EC4511442148FF921D087C3D75F"/>
    <w:rsid w:val="00532936"/>
  </w:style>
  <w:style w:type="paragraph" w:customStyle="1" w:styleId="DD2591ACB6C548FABAC289E07809B968">
    <w:name w:val="DD2591ACB6C548FABAC289E07809B968"/>
    <w:rsid w:val="00532936"/>
  </w:style>
  <w:style w:type="paragraph" w:customStyle="1" w:styleId="653E375F7B7A4400A9991D13D06488C9">
    <w:name w:val="653E375F7B7A4400A9991D13D06488C9"/>
    <w:rsid w:val="00532936"/>
  </w:style>
  <w:style w:type="paragraph" w:customStyle="1" w:styleId="315FA89515FC4C1DBC7B102B45F8E897">
    <w:name w:val="315FA89515FC4C1DBC7B102B45F8E897"/>
    <w:rsid w:val="00532936"/>
  </w:style>
  <w:style w:type="paragraph" w:customStyle="1" w:styleId="938ECF2BABA949F7A2FD630AB26C7422">
    <w:name w:val="938ECF2BABA949F7A2FD630AB26C7422"/>
    <w:rsid w:val="00532936"/>
  </w:style>
  <w:style w:type="paragraph" w:customStyle="1" w:styleId="92734605841B4BBEBBAFF3A883CE7208">
    <w:name w:val="92734605841B4BBEBBAFF3A883CE7208"/>
    <w:rsid w:val="00532936"/>
  </w:style>
  <w:style w:type="paragraph" w:customStyle="1" w:styleId="FF54B64FF3EC4ED6B4F3910F62A3A638">
    <w:name w:val="FF54B64FF3EC4ED6B4F3910F62A3A638"/>
  </w:style>
  <w:style w:type="paragraph" w:customStyle="1" w:styleId="38702CE033964BB483F856559FCA09A6">
    <w:name w:val="38702CE033964BB483F856559FCA09A6"/>
  </w:style>
  <w:style w:type="paragraph" w:customStyle="1" w:styleId="4F7226CCE6BB4349B5CB3ECCBFD93420">
    <w:name w:val="4F7226CCE6BB4349B5CB3ECCBFD93420"/>
  </w:style>
  <w:style w:type="paragraph" w:customStyle="1" w:styleId="99AE64D7683642E48BAF00285A7AB929">
    <w:name w:val="99AE64D7683642E48BAF00285A7AB929"/>
  </w:style>
  <w:style w:type="paragraph" w:customStyle="1" w:styleId="9EFECCDF1535496DAC421669180F42B0">
    <w:name w:val="9EFECCDF1535496DAC421669180F42B0"/>
  </w:style>
  <w:style w:type="paragraph" w:customStyle="1" w:styleId="DECF75A05F094172BE58F87CBD03E144">
    <w:name w:val="DECF75A05F094172BE58F87CBD03E144"/>
  </w:style>
  <w:style w:type="paragraph" w:customStyle="1" w:styleId="E54622298AC34D7BBA42146A164FD9A6">
    <w:name w:val="E54622298AC34D7BBA42146A164FD9A6"/>
  </w:style>
  <w:style w:type="paragraph" w:customStyle="1" w:styleId="3869F0FAD37F42CE8ACFB9E9FD8019F3">
    <w:name w:val="3869F0FAD37F42CE8ACFB9E9FD8019F3"/>
  </w:style>
  <w:style w:type="paragraph" w:customStyle="1" w:styleId="FF18D927D11442CC8804CCD21B4DF881">
    <w:name w:val="FF18D927D11442CC8804CCD21B4DF881"/>
  </w:style>
  <w:style w:type="paragraph" w:customStyle="1" w:styleId="84F2E1B7277E47B7B84B65E6AC0C80E6">
    <w:name w:val="84F2E1B7277E47B7B84B65E6AC0C80E6"/>
  </w:style>
  <w:style w:type="paragraph" w:customStyle="1" w:styleId="129EABA0E71744139DA28CD660EB27A9">
    <w:name w:val="129EABA0E71744139DA28CD660EB27A9"/>
  </w:style>
  <w:style w:type="paragraph" w:customStyle="1" w:styleId="F18359A020D34086B4FAED87B764F5FC">
    <w:name w:val="F18359A020D34086B4FAED87B764F5FC"/>
  </w:style>
  <w:style w:type="paragraph" w:customStyle="1" w:styleId="55E319E8DF6B43569DFA9B3FE669EC00">
    <w:name w:val="55E319E8DF6B43569DFA9B3FE669EC00"/>
  </w:style>
  <w:style w:type="paragraph" w:customStyle="1" w:styleId="6D76FB0814374CFEB8261FEADFCC3F68">
    <w:name w:val="6D76FB0814374CFEB8261FEADFCC3F68"/>
  </w:style>
  <w:style w:type="paragraph" w:customStyle="1" w:styleId="D16C2B8ABCB1495790D02CF352D913CC">
    <w:name w:val="D16C2B8ABCB1495790D02CF352D913CC"/>
  </w:style>
  <w:style w:type="paragraph" w:customStyle="1" w:styleId="923A098BE52F433EA150B624600EE73F">
    <w:name w:val="923A098BE52F433EA150B624600EE7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8A948E-158C-47B9-95A2-691143ACF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3</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2019-03-25T17:52:00Z</dcterms:created>
  <dcterms:modified xsi:type="dcterms:W3CDTF">2019-03-25T17:52:00Z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